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F97" w:rsidRDefault="00F1250A" w:rsidP="00085934">
      <w:pPr>
        <w:pStyle w:val="P68B1DB1-Normal1"/>
        <w:spacing w:after="0"/>
        <w:jc w:val="center"/>
        <w:rPr>
          <w:i/>
        </w:rPr>
      </w:pPr>
      <w:r>
        <w:rPr>
          <w:rFonts w:ascii="Arial" w:hAnsi="Arial"/>
          <w:lang w:val="mk-MK"/>
        </w:rPr>
        <w:t>БИЛТЕН</w:t>
      </w:r>
      <w:r>
        <w:t xml:space="preserve"> </w:t>
      </w:r>
      <w:r>
        <w:rPr>
          <w:rFonts w:ascii="Arial" w:hAnsi="Arial"/>
          <w:lang w:val="mk-MK"/>
        </w:rPr>
        <w:t>БР</w:t>
      </w:r>
      <w:r w:rsidR="00F967B9">
        <w:t>. 3</w:t>
      </w:r>
    </w:p>
    <w:p w:rsidR="00E71F97" w:rsidRDefault="00E71F97" w:rsidP="00085934">
      <w:pPr>
        <w:spacing w:before="0" w:after="0"/>
        <w:ind w:left="0"/>
        <w:jc w:val="both"/>
        <w:rPr>
          <w:rFonts w:ascii="Arial" w:hAnsi="Arial" w:cs="Arial"/>
        </w:rPr>
      </w:pPr>
    </w:p>
    <w:p w:rsidR="00E71F97" w:rsidRDefault="00085934" w:rsidP="00085934">
      <w:pPr>
        <w:pStyle w:val="P68B1DB1-Normal3"/>
        <w:spacing w:before="0" w:after="0"/>
        <w:ind w:left="0"/>
        <w:jc w:val="both"/>
      </w:pPr>
      <w:r>
        <w:rPr>
          <w:lang w:val="mk-MK"/>
        </w:rPr>
        <w:t>Проектот</w:t>
      </w:r>
      <w:r w:rsidR="00F967B9">
        <w:t xml:space="preserve"> „</w:t>
      </w:r>
      <w:proofErr w:type="spellStart"/>
      <w:r w:rsidR="00F1250A" w:rsidRPr="00F1250A">
        <w:rPr>
          <w:b/>
          <w:i/>
        </w:rPr>
        <w:t>Колективно</w:t>
      </w:r>
      <w:proofErr w:type="spellEnd"/>
      <w:r w:rsidR="00F1250A" w:rsidRPr="00F1250A">
        <w:rPr>
          <w:b/>
          <w:i/>
        </w:rPr>
        <w:t xml:space="preserve"> </w:t>
      </w:r>
      <w:proofErr w:type="spellStart"/>
      <w:r w:rsidR="00F1250A" w:rsidRPr="00F1250A">
        <w:rPr>
          <w:b/>
          <w:i/>
        </w:rPr>
        <w:t>преговарање</w:t>
      </w:r>
      <w:proofErr w:type="spellEnd"/>
      <w:r w:rsidR="00F1250A" w:rsidRPr="00F1250A">
        <w:rPr>
          <w:b/>
          <w:i/>
        </w:rPr>
        <w:t xml:space="preserve"> и </w:t>
      </w:r>
      <w:proofErr w:type="spellStart"/>
      <w:r w:rsidR="00F1250A" w:rsidRPr="00F1250A">
        <w:rPr>
          <w:b/>
          <w:i/>
        </w:rPr>
        <w:t>еколошка</w:t>
      </w:r>
      <w:proofErr w:type="spellEnd"/>
      <w:r w:rsidR="00F1250A" w:rsidRPr="00F1250A">
        <w:rPr>
          <w:b/>
          <w:i/>
        </w:rPr>
        <w:t xml:space="preserve"> </w:t>
      </w:r>
      <w:proofErr w:type="spellStart"/>
      <w:r w:rsidR="00F1250A" w:rsidRPr="00F1250A">
        <w:rPr>
          <w:b/>
          <w:i/>
        </w:rPr>
        <w:t>одговорност</w:t>
      </w:r>
      <w:proofErr w:type="spellEnd"/>
      <w:r w:rsidR="00F1250A" w:rsidRPr="00F1250A">
        <w:rPr>
          <w:b/>
          <w:i/>
        </w:rPr>
        <w:t xml:space="preserve"> – </w:t>
      </w:r>
      <w:proofErr w:type="spellStart"/>
      <w:r w:rsidR="00F1250A" w:rsidRPr="00F1250A">
        <w:rPr>
          <w:b/>
          <w:i/>
        </w:rPr>
        <w:t>предизвици</w:t>
      </w:r>
      <w:proofErr w:type="spellEnd"/>
      <w:r w:rsidR="00F1250A" w:rsidRPr="00F1250A">
        <w:rPr>
          <w:b/>
          <w:i/>
        </w:rPr>
        <w:t xml:space="preserve"> и </w:t>
      </w:r>
      <w:proofErr w:type="spellStart"/>
      <w:r w:rsidR="00F1250A" w:rsidRPr="00F1250A">
        <w:rPr>
          <w:b/>
          <w:i/>
        </w:rPr>
        <w:t>перспективи</w:t>
      </w:r>
      <w:proofErr w:type="spellEnd"/>
      <w:r w:rsidR="00F1250A" w:rsidRPr="00F1250A">
        <w:rPr>
          <w:b/>
          <w:i/>
        </w:rPr>
        <w:t xml:space="preserve"> </w:t>
      </w:r>
      <w:proofErr w:type="spellStart"/>
      <w:r w:rsidR="00F1250A" w:rsidRPr="00F1250A">
        <w:rPr>
          <w:b/>
          <w:i/>
        </w:rPr>
        <w:t>за</w:t>
      </w:r>
      <w:proofErr w:type="spellEnd"/>
      <w:r w:rsidR="00F1250A" w:rsidRPr="00F1250A">
        <w:rPr>
          <w:b/>
          <w:i/>
        </w:rPr>
        <w:t xml:space="preserve"> </w:t>
      </w:r>
      <w:proofErr w:type="spellStart"/>
      <w:r w:rsidR="00F1250A" w:rsidRPr="00F1250A">
        <w:rPr>
          <w:b/>
          <w:i/>
        </w:rPr>
        <w:t>секторот</w:t>
      </w:r>
      <w:proofErr w:type="spellEnd"/>
      <w:r w:rsidR="00F1250A" w:rsidRPr="00F1250A">
        <w:rPr>
          <w:b/>
          <w:i/>
          <w:lang w:val="mk-MK"/>
        </w:rPr>
        <w:t xml:space="preserve"> за</w:t>
      </w:r>
      <w:r w:rsidR="00F1250A" w:rsidRPr="00F1250A">
        <w:rPr>
          <w:b/>
          <w:i/>
        </w:rPr>
        <w:t xml:space="preserve"> </w:t>
      </w:r>
      <w:proofErr w:type="spellStart"/>
      <w:r w:rsidR="00F1250A" w:rsidRPr="00F1250A">
        <w:rPr>
          <w:b/>
          <w:i/>
        </w:rPr>
        <w:t>транспорт</w:t>
      </w:r>
      <w:proofErr w:type="spellEnd"/>
      <w:r w:rsidR="00F1250A" w:rsidRPr="00F1250A">
        <w:rPr>
          <w:b/>
          <w:i/>
        </w:rPr>
        <w:t xml:space="preserve"> и </w:t>
      </w:r>
      <w:proofErr w:type="spellStart"/>
      <w:r w:rsidR="00F1250A" w:rsidRPr="00F1250A">
        <w:rPr>
          <w:b/>
          <w:i/>
        </w:rPr>
        <w:t>јавниот</w:t>
      </w:r>
      <w:proofErr w:type="spellEnd"/>
      <w:r w:rsidR="00F1250A" w:rsidRPr="00F1250A">
        <w:rPr>
          <w:b/>
          <w:i/>
        </w:rPr>
        <w:t xml:space="preserve"> </w:t>
      </w:r>
      <w:proofErr w:type="spellStart"/>
      <w:r w:rsidR="00F1250A" w:rsidRPr="00F1250A">
        <w:rPr>
          <w:b/>
          <w:i/>
        </w:rPr>
        <w:t>сектор</w:t>
      </w:r>
      <w:proofErr w:type="spellEnd"/>
      <w:r w:rsidR="00F1250A" w:rsidRPr="000C6C5A">
        <w:t xml:space="preserve"> </w:t>
      </w:r>
      <w:r w:rsidR="00F967B9">
        <w:rPr>
          <w:b/>
          <w:i/>
        </w:rPr>
        <w:t xml:space="preserve">– CERP“ </w:t>
      </w:r>
      <w:r w:rsidR="00F967B9">
        <w:rPr>
          <w:b/>
        </w:rPr>
        <w:t xml:space="preserve">, </w:t>
      </w:r>
      <w:proofErr w:type="spellStart"/>
      <w:r w:rsidR="00F1250A" w:rsidRPr="000C6C5A">
        <w:t>кој</w:t>
      </w:r>
      <w:proofErr w:type="spellEnd"/>
      <w:r w:rsidR="00F1250A" w:rsidRPr="000C6C5A">
        <w:t xml:space="preserve"> </w:t>
      </w:r>
      <w:r>
        <w:rPr>
          <w:lang w:val="mk-MK"/>
        </w:rPr>
        <w:t>го</w:t>
      </w:r>
      <w:r w:rsidR="00F1250A" w:rsidRPr="000C6C5A">
        <w:t xml:space="preserve"> </w:t>
      </w:r>
      <w:proofErr w:type="spellStart"/>
      <w:r w:rsidR="00F1250A" w:rsidRPr="000C6C5A">
        <w:t>софинансира</w:t>
      </w:r>
      <w:proofErr w:type="spellEnd"/>
      <w:r w:rsidR="00F1250A" w:rsidRPr="000C6C5A">
        <w:t xml:space="preserve"> </w:t>
      </w:r>
      <w:proofErr w:type="spellStart"/>
      <w:r w:rsidR="00F1250A" w:rsidRPr="000C6C5A">
        <w:t>Европската</w:t>
      </w:r>
      <w:proofErr w:type="spellEnd"/>
      <w:r w:rsidR="00F1250A" w:rsidRPr="000C6C5A">
        <w:t xml:space="preserve"> </w:t>
      </w:r>
      <w:proofErr w:type="spellStart"/>
      <w:r w:rsidR="00F1250A" w:rsidRPr="000C6C5A">
        <w:t>унија</w:t>
      </w:r>
      <w:proofErr w:type="spellEnd"/>
      <w:r w:rsidR="00F1250A" w:rsidRPr="000C6C5A">
        <w:t xml:space="preserve">, </w:t>
      </w:r>
      <w:r>
        <w:rPr>
          <w:lang w:val="mk-MK"/>
        </w:rPr>
        <w:t xml:space="preserve">е </w:t>
      </w:r>
      <w:proofErr w:type="spellStart"/>
      <w:r w:rsidR="00F1250A" w:rsidRPr="000C6C5A">
        <w:t>лансиран</w:t>
      </w:r>
      <w:proofErr w:type="spellEnd"/>
      <w:r w:rsidR="00F1250A">
        <w:rPr>
          <w:lang w:val="mk-MK"/>
        </w:rPr>
        <w:t xml:space="preserve"> </w:t>
      </w:r>
      <w:proofErr w:type="spellStart"/>
      <w:r w:rsidR="00F1250A" w:rsidRPr="000C6C5A">
        <w:t>во</w:t>
      </w:r>
      <w:proofErr w:type="spellEnd"/>
      <w:r w:rsidR="00F1250A" w:rsidRPr="000C6C5A">
        <w:t xml:space="preserve"> </w:t>
      </w:r>
      <w:proofErr w:type="spellStart"/>
      <w:r w:rsidR="00F1250A" w:rsidRPr="000C6C5A">
        <w:t>јануари</w:t>
      </w:r>
      <w:proofErr w:type="spellEnd"/>
      <w:r w:rsidR="00F1250A" w:rsidRPr="000C6C5A">
        <w:t xml:space="preserve"> 2024</w:t>
      </w:r>
      <w:r>
        <w:rPr>
          <w:lang w:val="mk-MK"/>
        </w:rPr>
        <w:t>.</w:t>
      </w:r>
      <w:r w:rsidR="00F1250A" w:rsidRPr="000C6C5A">
        <w:t xml:space="preserve"> </w:t>
      </w:r>
      <w:proofErr w:type="spellStart"/>
      <w:proofErr w:type="gramStart"/>
      <w:r w:rsidR="00F1250A" w:rsidRPr="000C6C5A">
        <w:t>година</w:t>
      </w:r>
      <w:proofErr w:type="spellEnd"/>
      <w:proofErr w:type="gramEnd"/>
      <w:r w:rsidR="00F1250A" w:rsidRPr="000C6C5A">
        <w:t xml:space="preserve"> </w:t>
      </w:r>
      <w:proofErr w:type="spellStart"/>
      <w:r w:rsidR="00F1250A" w:rsidRPr="000C6C5A">
        <w:t>со</w:t>
      </w:r>
      <w:proofErr w:type="spellEnd"/>
      <w:r w:rsidR="00F1250A" w:rsidRPr="000C6C5A">
        <w:t xml:space="preserve"> </w:t>
      </w:r>
      <w:proofErr w:type="spellStart"/>
      <w:r w:rsidR="00F1250A" w:rsidRPr="000C6C5A">
        <w:t>цел</w:t>
      </w:r>
      <w:proofErr w:type="spellEnd"/>
      <w:r w:rsidR="00F1250A" w:rsidRPr="000C6C5A">
        <w:t xml:space="preserve"> </w:t>
      </w:r>
      <w:proofErr w:type="spellStart"/>
      <w:r w:rsidR="00F1250A" w:rsidRPr="00F1250A">
        <w:rPr>
          <w:i/>
        </w:rPr>
        <w:t>унапредување</w:t>
      </w:r>
      <w:proofErr w:type="spellEnd"/>
      <w:r w:rsidR="00F1250A" w:rsidRPr="00F1250A">
        <w:rPr>
          <w:i/>
        </w:rPr>
        <w:t xml:space="preserve"> </w:t>
      </w:r>
      <w:proofErr w:type="spellStart"/>
      <w:r w:rsidR="00F1250A" w:rsidRPr="00F1250A">
        <w:rPr>
          <w:i/>
        </w:rPr>
        <w:t>на</w:t>
      </w:r>
      <w:proofErr w:type="spellEnd"/>
      <w:r w:rsidR="00F1250A" w:rsidRPr="00F1250A">
        <w:rPr>
          <w:i/>
        </w:rPr>
        <w:t xml:space="preserve"> </w:t>
      </w:r>
      <w:proofErr w:type="spellStart"/>
      <w:r w:rsidR="00F1250A" w:rsidRPr="00F1250A">
        <w:rPr>
          <w:i/>
        </w:rPr>
        <w:t>работните</w:t>
      </w:r>
      <w:proofErr w:type="spellEnd"/>
      <w:r w:rsidR="00F1250A" w:rsidRPr="00F1250A">
        <w:rPr>
          <w:i/>
        </w:rPr>
        <w:t xml:space="preserve"> </w:t>
      </w:r>
      <w:proofErr w:type="spellStart"/>
      <w:r w:rsidR="00F1250A" w:rsidRPr="00F1250A">
        <w:rPr>
          <w:i/>
        </w:rPr>
        <w:t>односи</w:t>
      </w:r>
      <w:proofErr w:type="spellEnd"/>
      <w:r w:rsidR="00F1250A" w:rsidRPr="000C6C5A">
        <w:t xml:space="preserve"> </w:t>
      </w:r>
      <w:r w:rsidR="00F1250A">
        <w:rPr>
          <w:i/>
          <w:lang w:val="mk-MK"/>
        </w:rPr>
        <w:t>за да</w:t>
      </w:r>
      <w:r>
        <w:rPr>
          <w:i/>
          <w:lang w:val="mk-MK"/>
        </w:rPr>
        <w:t xml:space="preserve"> </w:t>
      </w:r>
      <w:r w:rsidR="00F1250A">
        <w:rPr>
          <w:i/>
          <w:lang w:val="mk-MK"/>
        </w:rPr>
        <w:t>придонесе за</w:t>
      </w:r>
      <w:r w:rsidR="00F967B9">
        <w:rPr>
          <w:i/>
        </w:rPr>
        <w:t xml:space="preserve"> </w:t>
      </w:r>
      <w:r w:rsidR="00F1250A">
        <w:rPr>
          <w:i/>
          <w:u w:val="single"/>
          <w:lang w:val="mk-MK"/>
        </w:rPr>
        <w:t xml:space="preserve">еколошката одговорност </w:t>
      </w:r>
      <w:r w:rsidR="00F1250A">
        <w:rPr>
          <w:i/>
          <w:lang w:val="mk-MK"/>
        </w:rPr>
        <w:t>во</w:t>
      </w:r>
      <w:r w:rsidR="00F967B9">
        <w:rPr>
          <w:i/>
        </w:rPr>
        <w:t xml:space="preserve"> </w:t>
      </w:r>
      <w:r w:rsidR="00F1250A">
        <w:rPr>
          <w:i/>
          <w:lang w:val="mk-MK"/>
        </w:rPr>
        <w:t>Европа</w:t>
      </w:r>
      <w:r w:rsidR="00F967B9">
        <w:t xml:space="preserve">, </w:t>
      </w:r>
      <w:proofErr w:type="spellStart"/>
      <w:r w:rsidR="00F1250A" w:rsidRPr="000C6C5A">
        <w:t>преку</w:t>
      </w:r>
      <w:proofErr w:type="spellEnd"/>
      <w:r w:rsidR="00F1250A" w:rsidRPr="000C6C5A">
        <w:t xml:space="preserve"> </w:t>
      </w:r>
      <w:proofErr w:type="spellStart"/>
      <w:r w:rsidR="00F1250A" w:rsidRPr="000C6C5A">
        <w:t>анализа</w:t>
      </w:r>
      <w:proofErr w:type="spellEnd"/>
      <w:r w:rsidR="00F1250A" w:rsidRPr="000C6C5A">
        <w:t xml:space="preserve"> </w:t>
      </w:r>
      <w:proofErr w:type="spellStart"/>
      <w:r w:rsidR="00F1250A" w:rsidRPr="000C6C5A">
        <w:t>на</w:t>
      </w:r>
      <w:proofErr w:type="spellEnd"/>
      <w:r w:rsidR="00F1250A" w:rsidRPr="000C6C5A">
        <w:t xml:space="preserve"> </w:t>
      </w:r>
      <w:proofErr w:type="spellStart"/>
      <w:r w:rsidR="00F1250A" w:rsidRPr="000C6C5A">
        <w:t>влијанието</w:t>
      </w:r>
      <w:proofErr w:type="spellEnd"/>
      <w:r w:rsidR="00F1250A" w:rsidRPr="000C6C5A">
        <w:t xml:space="preserve"> </w:t>
      </w:r>
      <w:proofErr w:type="spellStart"/>
      <w:r w:rsidR="00F1250A" w:rsidRPr="000C6C5A">
        <w:t>на</w:t>
      </w:r>
      <w:proofErr w:type="spellEnd"/>
      <w:r w:rsidR="00F1250A" w:rsidRPr="000C6C5A">
        <w:t xml:space="preserve"> </w:t>
      </w:r>
      <w:proofErr w:type="spellStart"/>
      <w:r w:rsidR="00F1250A" w:rsidRPr="000C6C5A">
        <w:t>европските</w:t>
      </w:r>
      <w:proofErr w:type="spellEnd"/>
      <w:r w:rsidR="00F1250A" w:rsidRPr="000C6C5A">
        <w:t xml:space="preserve"> </w:t>
      </w:r>
      <w:proofErr w:type="spellStart"/>
      <w:r w:rsidR="00F1250A" w:rsidRPr="000C6C5A">
        <w:t>политики</w:t>
      </w:r>
      <w:proofErr w:type="spellEnd"/>
      <w:r w:rsidR="00F967B9">
        <w:t xml:space="preserve"> </w:t>
      </w:r>
      <w:r w:rsidR="00F1250A">
        <w:rPr>
          <w:lang w:val="mk-MK"/>
        </w:rPr>
        <w:t>во врска со</w:t>
      </w:r>
      <w:r w:rsidR="00F967B9">
        <w:t xml:space="preserve"> </w:t>
      </w:r>
      <w:proofErr w:type="spellStart"/>
      <w:r w:rsidR="00F1250A" w:rsidRPr="000C6C5A">
        <w:t>еколошка</w:t>
      </w:r>
      <w:proofErr w:type="spellEnd"/>
      <w:r>
        <w:rPr>
          <w:lang w:val="mk-MK"/>
        </w:rPr>
        <w:t>та</w:t>
      </w:r>
      <w:r w:rsidR="00F1250A" w:rsidRPr="000C6C5A">
        <w:t xml:space="preserve"> </w:t>
      </w:r>
      <w:proofErr w:type="spellStart"/>
      <w:r w:rsidR="00F1250A" w:rsidRPr="000C6C5A">
        <w:t>транзиција</w:t>
      </w:r>
      <w:proofErr w:type="spellEnd"/>
      <w:r w:rsidR="00F1250A" w:rsidRPr="000C6C5A">
        <w:t xml:space="preserve"> </w:t>
      </w:r>
      <w:proofErr w:type="spellStart"/>
      <w:r w:rsidR="00F1250A" w:rsidRPr="000C6C5A">
        <w:t>врз</w:t>
      </w:r>
      <w:proofErr w:type="spellEnd"/>
      <w:r w:rsidR="00F1250A" w:rsidRPr="000C6C5A">
        <w:t xml:space="preserve"> </w:t>
      </w:r>
      <w:proofErr w:type="spellStart"/>
      <w:r w:rsidR="00F1250A" w:rsidRPr="000C6C5A">
        <w:t>колективното</w:t>
      </w:r>
      <w:proofErr w:type="spellEnd"/>
      <w:r w:rsidR="00F1250A" w:rsidRPr="000C6C5A">
        <w:t xml:space="preserve"> </w:t>
      </w:r>
      <w:proofErr w:type="spellStart"/>
      <w:r w:rsidR="00F1250A" w:rsidRPr="000C6C5A">
        <w:t>преговарање</w:t>
      </w:r>
      <w:proofErr w:type="spellEnd"/>
      <w:r w:rsidR="00F1250A" w:rsidRPr="000C6C5A">
        <w:t xml:space="preserve"> и </w:t>
      </w:r>
      <w:proofErr w:type="spellStart"/>
      <w:r w:rsidR="00F1250A" w:rsidRPr="000C6C5A">
        <w:t>социјалниот</w:t>
      </w:r>
      <w:proofErr w:type="spellEnd"/>
      <w:r w:rsidR="00F1250A" w:rsidRPr="000C6C5A">
        <w:t xml:space="preserve"> </w:t>
      </w:r>
      <w:proofErr w:type="spellStart"/>
      <w:r w:rsidR="00F1250A" w:rsidRPr="000C6C5A">
        <w:t>дијалог</w:t>
      </w:r>
      <w:proofErr w:type="spellEnd"/>
      <w:r w:rsidR="00F1250A" w:rsidRPr="000C6C5A">
        <w:t>.</w:t>
      </w:r>
      <w:r w:rsidR="00F967B9">
        <w:t xml:space="preserve"> </w:t>
      </w:r>
    </w:p>
    <w:p w:rsidR="00E71F97" w:rsidRDefault="00E71F97" w:rsidP="00085934">
      <w:pPr>
        <w:spacing w:before="0" w:after="0"/>
        <w:ind w:left="0"/>
        <w:jc w:val="both"/>
        <w:rPr>
          <w:rFonts w:ascii="Arial" w:hAnsi="Arial" w:cs="Arial"/>
        </w:rPr>
      </w:pPr>
    </w:p>
    <w:p w:rsidR="00E71F97" w:rsidRPr="00F1250A" w:rsidRDefault="00F1250A" w:rsidP="00085934">
      <w:pPr>
        <w:pStyle w:val="NormalWeb"/>
        <w:jc w:val="both"/>
        <w:rPr>
          <w:rFonts w:ascii="Arial" w:hAnsi="Arial" w:cs="Arial"/>
        </w:rPr>
      </w:pPr>
      <w:proofErr w:type="spellStart"/>
      <w:r w:rsidRPr="000C6C5A">
        <w:rPr>
          <w:rFonts w:ascii="Arial" w:hAnsi="Arial" w:cs="Arial"/>
        </w:rPr>
        <w:t>Во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текот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претходните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месеци</w:t>
      </w:r>
      <w:proofErr w:type="spellEnd"/>
      <w:r w:rsidRPr="000C6C5A">
        <w:rPr>
          <w:rFonts w:ascii="Arial" w:hAnsi="Arial" w:cs="Arial"/>
        </w:rPr>
        <w:t xml:space="preserve">, </w:t>
      </w:r>
      <w:r>
        <w:rPr>
          <w:rFonts w:ascii="Arial" w:hAnsi="Arial" w:cs="Arial"/>
          <w:lang w:val="mk-MK"/>
        </w:rPr>
        <w:t>во кои е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имплемент</w:t>
      </w:r>
      <w:proofErr w:type="spellEnd"/>
      <w:r>
        <w:rPr>
          <w:rFonts w:ascii="Arial" w:hAnsi="Arial" w:cs="Arial"/>
          <w:lang w:val="mk-MK"/>
        </w:rPr>
        <w:t>иран</w:t>
      </w:r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проектот</w:t>
      </w:r>
      <w:proofErr w:type="spellEnd"/>
      <w:r w:rsidRPr="000C6C5A">
        <w:rPr>
          <w:rFonts w:ascii="Arial" w:hAnsi="Arial" w:cs="Arial"/>
        </w:rPr>
        <w:t xml:space="preserve">, </w:t>
      </w:r>
      <w:proofErr w:type="spellStart"/>
      <w:r w:rsidRPr="000C6C5A">
        <w:rPr>
          <w:rFonts w:ascii="Arial" w:hAnsi="Arial" w:cs="Arial"/>
        </w:rPr>
        <w:t>спроведено</w:t>
      </w:r>
      <w:proofErr w:type="spellEnd"/>
      <w:r w:rsidRPr="000C6C5A">
        <w:rPr>
          <w:rFonts w:ascii="Arial" w:hAnsi="Arial" w:cs="Arial"/>
        </w:rPr>
        <w:t xml:space="preserve"> </w:t>
      </w:r>
      <w:r>
        <w:rPr>
          <w:rFonts w:ascii="Arial" w:hAnsi="Arial" w:cs="Arial"/>
          <w:lang w:val="mk-MK"/>
        </w:rPr>
        <w:t xml:space="preserve">е </w:t>
      </w:r>
      <w:proofErr w:type="spellStart"/>
      <w:r w:rsidRPr="000C6C5A">
        <w:rPr>
          <w:rFonts w:ascii="Arial" w:hAnsi="Arial" w:cs="Arial"/>
        </w:rPr>
        <w:t>истражување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за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зелениот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социјален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дијалог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во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партнерските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земји</w:t>
      </w:r>
      <w:proofErr w:type="spellEnd"/>
      <w:r w:rsidRPr="000C6C5A">
        <w:rPr>
          <w:rFonts w:ascii="Arial" w:hAnsi="Arial" w:cs="Arial"/>
        </w:rPr>
        <w:t xml:space="preserve"> и </w:t>
      </w:r>
      <w:proofErr w:type="spellStart"/>
      <w:r w:rsidRPr="000C6C5A">
        <w:rPr>
          <w:rFonts w:ascii="Arial" w:hAnsi="Arial" w:cs="Arial"/>
        </w:rPr>
        <w:t>за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примената</w:t>
      </w:r>
      <w:proofErr w:type="spellEnd"/>
      <w:r w:rsidRPr="000C6C5A">
        <w:rPr>
          <w:rFonts w:ascii="Arial" w:hAnsi="Arial" w:cs="Arial"/>
        </w:rPr>
        <w:t xml:space="preserve"> и </w:t>
      </w:r>
      <w:proofErr w:type="spellStart"/>
      <w:r w:rsidRPr="000C6C5A">
        <w:rPr>
          <w:rFonts w:ascii="Arial" w:hAnsi="Arial" w:cs="Arial"/>
        </w:rPr>
        <w:t>последиците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од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  <w:i/>
        </w:rPr>
        <w:t>Европскиот</w:t>
      </w:r>
      <w:proofErr w:type="spellEnd"/>
      <w:r w:rsidRPr="000C6C5A">
        <w:rPr>
          <w:rFonts w:ascii="Arial" w:hAnsi="Arial" w:cs="Arial"/>
          <w:i/>
        </w:rPr>
        <w:t xml:space="preserve"> </w:t>
      </w:r>
      <w:proofErr w:type="spellStart"/>
      <w:r w:rsidRPr="000C6C5A">
        <w:rPr>
          <w:rFonts w:ascii="Arial" w:hAnsi="Arial" w:cs="Arial"/>
          <w:i/>
        </w:rPr>
        <w:t>зелен</w:t>
      </w:r>
      <w:proofErr w:type="spellEnd"/>
      <w:r w:rsidRPr="000C6C5A">
        <w:rPr>
          <w:rFonts w:ascii="Arial" w:hAnsi="Arial" w:cs="Arial"/>
          <w:i/>
        </w:rPr>
        <w:t xml:space="preserve"> </w:t>
      </w:r>
      <w:proofErr w:type="spellStart"/>
      <w:r w:rsidRPr="000C6C5A">
        <w:rPr>
          <w:rFonts w:ascii="Arial" w:hAnsi="Arial" w:cs="Arial"/>
          <w:i/>
        </w:rPr>
        <w:t>договор</w:t>
      </w:r>
      <w:proofErr w:type="spellEnd"/>
      <w:r w:rsidR="00F967B9">
        <w:t>.</w:t>
      </w:r>
    </w:p>
    <w:p w:rsidR="00E71F97" w:rsidRDefault="00E71F97" w:rsidP="00085934">
      <w:pPr>
        <w:spacing w:after="0"/>
        <w:ind w:left="0"/>
        <w:jc w:val="both"/>
        <w:rPr>
          <w:rFonts w:ascii="Arial" w:hAnsi="Arial" w:cs="Arial"/>
        </w:rPr>
      </w:pPr>
    </w:p>
    <w:p w:rsidR="005176A2" w:rsidRPr="000C6C5A" w:rsidRDefault="005176A2" w:rsidP="00085934">
      <w:pPr>
        <w:pStyle w:val="NormalWeb"/>
        <w:jc w:val="both"/>
        <w:rPr>
          <w:rFonts w:ascii="Arial" w:hAnsi="Arial" w:cs="Arial"/>
        </w:rPr>
      </w:pPr>
      <w:proofErr w:type="spellStart"/>
      <w:r w:rsidRPr="000C6C5A">
        <w:rPr>
          <w:rFonts w:ascii="Arial" w:hAnsi="Arial" w:cs="Arial"/>
        </w:rPr>
        <w:t>Со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ова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истражување</w:t>
      </w:r>
      <w:proofErr w:type="spellEnd"/>
      <w:r w:rsidRPr="000C6C5A">
        <w:rPr>
          <w:rFonts w:ascii="Arial" w:hAnsi="Arial" w:cs="Arial"/>
        </w:rPr>
        <w:t xml:space="preserve">, </w:t>
      </w:r>
      <w:proofErr w:type="spellStart"/>
      <w:r w:rsidRPr="000C6C5A">
        <w:rPr>
          <w:rFonts w:ascii="Arial" w:hAnsi="Arial" w:cs="Arial"/>
        </w:rPr>
        <w:t>партнерите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проектот</w:t>
      </w:r>
      <w:proofErr w:type="spellEnd"/>
      <w:r w:rsidRPr="000C6C5A">
        <w:rPr>
          <w:rFonts w:ascii="Arial" w:hAnsi="Arial" w:cs="Arial"/>
        </w:rPr>
        <w:t xml:space="preserve"> [</w:t>
      </w:r>
      <w:proofErr w:type="spellStart"/>
      <w:r w:rsidRPr="000C6C5A">
        <w:rPr>
          <w:rFonts w:ascii="Arial" w:hAnsi="Arial" w:cs="Arial"/>
        </w:rPr>
        <w:t>Коалиција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независни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синдикати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Мадрид</w:t>
      </w:r>
      <w:proofErr w:type="spellEnd"/>
      <w:r w:rsidRPr="000C6C5A">
        <w:rPr>
          <w:rFonts w:ascii="Arial" w:hAnsi="Arial" w:cs="Arial"/>
        </w:rPr>
        <w:t xml:space="preserve">, CSIT UNIÓN PROFESIONAL, </w:t>
      </w:r>
      <w:proofErr w:type="spellStart"/>
      <w:r w:rsidRPr="000C6C5A">
        <w:rPr>
          <w:rFonts w:ascii="Arial" w:hAnsi="Arial" w:cs="Arial"/>
        </w:rPr>
        <w:t>Шпанија</w:t>
      </w:r>
      <w:proofErr w:type="spellEnd"/>
      <w:r w:rsidRPr="000C6C5A">
        <w:rPr>
          <w:rFonts w:ascii="Arial" w:hAnsi="Arial" w:cs="Arial"/>
        </w:rPr>
        <w:t xml:space="preserve"> (</w:t>
      </w:r>
      <w:r>
        <w:rPr>
          <w:rFonts w:ascii="Arial" w:hAnsi="Arial" w:cs="Arial"/>
          <w:lang w:val="mk-MK"/>
        </w:rPr>
        <w:t>водич</w:t>
      </w:r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проектот</w:t>
      </w:r>
      <w:proofErr w:type="spellEnd"/>
      <w:r w:rsidRPr="000C6C5A">
        <w:rPr>
          <w:rFonts w:ascii="Arial" w:hAnsi="Arial" w:cs="Arial"/>
        </w:rPr>
        <w:t xml:space="preserve">); </w:t>
      </w:r>
      <w:proofErr w:type="spellStart"/>
      <w:r w:rsidRPr="000C6C5A">
        <w:rPr>
          <w:rFonts w:ascii="Arial" w:hAnsi="Arial" w:cs="Arial"/>
        </w:rPr>
        <w:t>Универзитет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во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Белград</w:t>
      </w:r>
      <w:proofErr w:type="spellEnd"/>
      <w:r w:rsidRPr="000C6C5A">
        <w:rPr>
          <w:rFonts w:ascii="Arial" w:hAnsi="Arial" w:cs="Arial"/>
        </w:rPr>
        <w:t xml:space="preserve"> – </w:t>
      </w:r>
      <w:proofErr w:type="spellStart"/>
      <w:r w:rsidRPr="000C6C5A">
        <w:rPr>
          <w:rFonts w:ascii="Arial" w:hAnsi="Arial" w:cs="Arial"/>
        </w:rPr>
        <w:t>Филозофски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факултет</w:t>
      </w:r>
      <w:proofErr w:type="spellEnd"/>
      <w:r w:rsidRPr="000C6C5A">
        <w:rPr>
          <w:rFonts w:ascii="Arial" w:hAnsi="Arial" w:cs="Arial"/>
        </w:rPr>
        <w:t xml:space="preserve">, UB-FF, </w:t>
      </w:r>
      <w:proofErr w:type="spellStart"/>
      <w:r w:rsidRPr="000C6C5A">
        <w:rPr>
          <w:rFonts w:ascii="Arial" w:hAnsi="Arial" w:cs="Arial"/>
        </w:rPr>
        <w:t>Србија</w:t>
      </w:r>
      <w:proofErr w:type="spellEnd"/>
      <w:r w:rsidRPr="000C6C5A">
        <w:rPr>
          <w:rFonts w:ascii="Arial" w:hAnsi="Arial" w:cs="Arial"/>
        </w:rPr>
        <w:t xml:space="preserve">; </w:t>
      </w:r>
      <w:proofErr w:type="spellStart"/>
      <w:r w:rsidRPr="000C6C5A">
        <w:rPr>
          <w:rFonts w:ascii="Arial" w:hAnsi="Arial" w:cs="Arial"/>
        </w:rPr>
        <w:t>Универзитет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во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Тесалија</w:t>
      </w:r>
      <w:proofErr w:type="spellEnd"/>
      <w:r w:rsidRPr="000C6C5A">
        <w:rPr>
          <w:rFonts w:ascii="Arial" w:hAnsi="Arial" w:cs="Arial"/>
        </w:rPr>
        <w:t xml:space="preserve">, UTH, </w:t>
      </w:r>
      <w:proofErr w:type="spellStart"/>
      <w:r w:rsidRPr="000C6C5A">
        <w:rPr>
          <w:rFonts w:ascii="Arial" w:hAnsi="Arial" w:cs="Arial"/>
        </w:rPr>
        <w:t>Грција</w:t>
      </w:r>
      <w:proofErr w:type="spellEnd"/>
      <w:r w:rsidRPr="000C6C5A">
        <w:rPr>
          <w:rFonts w:ascii="Arial" w:hAnsi="Arial" w:cs="Arial"/>
        </w:rPr>
        <w:t xml:space="preserve">; </w:t>
      </w:r>
      <w:proofErr w:type="spellStart"/>
      <w:r w:rsidRPr="000C6C5A">
        <w:rPr>
          <w:rFonts w:ascii="Arial" w:hAnsi="Arial" w:cs="Arial"/>
        </w:rPr>
        <w:t>Универзитет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во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Лисабон</w:t>
      </w:r>
      <w:proofErr w:type="spellEnd"/>
      <w:r w:rsidRPr="000C6C5A">
        <w:rPr>
          <w:rFonts w:ascii="Arial" w:hAnsi="Arial" w:cs="Arial"/>
        </w:rPr>
        <w:t xml:space="preserve">, NOVA, </w:t>
      </w:r>
      <w:proofErr w:type="spellStart"/>
      <w:r w:rsidRPr="000C6C5A">
        <w:rPr>
          <w:rFonts w:ascii="Arial" w:hAnsi="Arial" w:cs="Arial"/>
        </w:rPr>
        <w:t>Португалија</w:t>
      </w:r>
      <w:proofErr w:type="spellEnd"/>
      <w:r w:rsidRPr="000C6C5A">
        <w:rPr>
          <w:rFonts w:ascii="Arial" w:hAnsi="Arial" w:cs="Arial"/>
        </w:rPr>
        <w:t xml:space="preserve">; </w:t>
      </w:r>
      <w:proofErr w:type="spellStart"/>
      <w:r w:rsidRPr="000C6C5A">
        <w:rPr>
          <w:rFonts w:ascii="Arial" w:hAnsi="Arial" w:cs="Arial"/>
        </w:rPr>
        <w:t>Институт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за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јавни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работи</w:t>
      </w:r>
      <w:proofErr w:type="spellEnd"/>
      <w:r>
        <w:rPr>
          <w:rFonts w:ascii="Arial" w:hAnsi="Arial" w:cs="Arial"/>
        </w:rPr>
        <w:t xml:space="preserve">, IPA, </w:t>
      </w:r>
      <w:proofErr w:type="spellStart"/>
      <w:r>
        <w:rPr>
          <w:rFonts w:ascii="Arial" w:hAnsi="Arial" w:cs="Arial"/>
        </w:rPr>
        <w:t>Полска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Универзитет</w:t>
      </w:r>
      <w:proofErr w:type="spellEnd"/>
      <w:r>
        <w:rPr>
          <w:rFonts w:ascii="Arial" w:hAnsi="Arial" w:cs="Arial"/>
        </w:rPr>
        <w:t xml:space="preserve"> „</w:t>
      </w:r>
      <w:proofErr w:type="spellStart"/>
      <w:r>
        <w:rPr>
          <w:rFonts w:ascii="Arial" w:hAnsi="Arial" w:cs="Arial"/>
        </w:rPr>
        <w:t>Св</w:t>
      </w:r>
      <w:proofErr w:type="spellEnd"/>
      <w:r>
        <w:rPr>
          <w:rFonts w:ascii="Arial" w:hAnsi="Arial" w:cs="Arial"/>
          <w:lang w:val="mk-MK"/>
        </w:rPr>
        <w:t>ети</w:t>
      </w:r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Кирил</w:t>
      </w:r>
      <w:proofErr w:type="spellEnd"/>
      <w:r w:rsidRPr="000C6C5A">
        <w:rPr>
          <w:rFonts w:ascii="Arial" w:hAnsi="Arial" w:cs="Arial"/>
        </w:rPr>
        <w:t xml:space="preserve"> и </w:t>
      </w:r>
      <w:proofErr w:type="spellStart"/>
      <w:r w:rsidRPr="000C6C5A">
        <w:rPr>
          <w:rFonts w:ascii="Arial" w:hAnsi="Arial" w:cs="Arial"/>
        </w:rPr>
        <w:t>Методиј</w:t>
      </w:r>
      <w:proofErr w:type="spellEnd"/>
      <w:r w:rsidRPr="000C6C5A">
        <w:rPr>
          <w:rFonts w:ascii="Arial" w:hAnsi="Arial" w:cs="Arial"/>
        </w:rPr>
        <w:t xml:space="preserve">“, УКИМ, </w:t>
      </w:r>
      <w:proofErr w:type="spellStart"/>
      <w:r w:rsidRPr="000C6C5A">
        <w:rPr>
          <w:rFonts w:ascii="Arial" w:hAnsi="Arial" w:cs="Arial"/>
        </w:rPr>
        <w:t>Северна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Македонија</w:t>
      </w:r>
      <w:proofErr w:type="spellEnd"/>
      <w:r w:rsidRPr="000C6C5A">
        <w:rPr>
          <w:rFonts w:ascii="Arial" w:hAnsi="Arial" w:cs="Arial"/>
        </w:rPr>
        <w:t xml:space="preserve">] </w:t>
      </w:r>
      <w:r>
        <w:rPr>
          <w:rFonts w:ascii="Arial" w:hAnsi="Arial" w:cs="Arial"/>
          <w:lang w:val="mk-MK"/>
        </w:rPr>
        <w:t>настојувале</w:t>
      </w:r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да</w:t>
      </w:r>
      <w:proofErr w:type="spellEnd"/>
      <w:r w:rsidRPr="000C6C5A">
        <w:rPr>
          <w:rFonts w:ascii="Arial" w:hAnsi="Arial" w:cs="Arial"/>
        </w:rPr>
        <w:t xml:space="preserve"> </w:t>
      </w:r>
      <w:r>
        <w:rPr>
          <w:rFonts w:ascii="Arial" w:hAnsi="Arial" w:cs="Arial"/>
          <w:lang w:val="mk-MK"/>
        </w:rPr>
        <w:t xml:space="preserve">го </w:t>
      </w:r>
      <w:proofErr w:type="spellStart"/>
      <w:r w:rsidRPr="000C6C5A">
        <w:rPr>
          <w:rFonts w:ascii="Arial" w:hAnsi="Arial" w:cs="Arial"/>
        </w:rPr>
        <w:t>утврдат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вли</w:t>
      </w:r>
      <w:r>
        <w:rPr>
          <w:rFonts w:ascii="Arial" w:hAnsi="Arial" w:cs="Arial"/>
        </w:rPr>
        <w:t>јанието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европските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политики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mk-MK"/>
        </w:rPr>
        <w:t>н</w:t>
      </w:r>
      <w:r w:rsidRPr="000C6C5A">
        <w:rPr>
          <w:rFonts w:ascii="Arial" w:hAnsi="Arial" w:cs="Arial"/>
        </w:rPr>
        <w:t xml:space="preserve">а </w:t>
      </w:r>
      <w:proofErr w:type="spellStart"/>
      <w:r w:rsidRPr="000C6C5A">
        <w:rPr>
          <w:rFonts w:ascii="Arial" w:hAnsi="Arial" w:cs="Arial"/>
        </w:rPr>
        <w:t>зелена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транзиција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врз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колективните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договори</w:t>
      </w:r>
      <w:proofErr w:type="spellEnd"/>
      <w:r w:rsidRPr="000C6C5A">
        <w:rPr>
          <w:rFonts w:ascii="Arial" w:hAnsi="Arial" w:cs="Arial"/>
        </w:rPr>
        <w:t xml:space="preserve"> и </w:t>
      </w:r>
      <w:proofErr w:type="spellStart"/>
      <w:r w:rsidRPr="000C6C5A">
        <w:rPr>
          <w:rFonts w:ascii="Arial" w:hAnsi="Arial" w:cs="Arial"/>
        </w:rPr>
        <w:t>спогодби</w:t>
      </w:r>
      <w:proofErr w:type="spellEnd"/>
      <w:r w:rsidRPr="000C6C5A">
        <w:rPr>
          <w:rFonts w:ascii="Arial" w:hAnsi="Arial" w:cs="Arial"/>
        </w:rPr>
        <w:t xml:space="preserve"> </w:t>
      </w:r>
      <w:r w:rsidR="00085934">
        <w:rPr>
          <w:rFonts w:ascii="Arial" w:hAnsi="Arial" w:cs="Arial"/>
          <w:lang w:val="mk-MK"/>
        </w:rPr>
        <w:t xml:space="preserve">штто се </w:t>
      </w:r>
      <w:proofErr w:type="spellStart"/>
      <w:r w:rsidRPr="000C6C5A">
        <w:rPr>
          <w:rFonts w:ascii="Arial" w:hAnsi="Arial" w:cs="Arial"/>
        </w:rPr>
        <w:t>утврдени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национално</w:t>
      </w:r>
      <w:proofErr w:type="spellEnd"/>
      <w:r w:rsidRPr="000C6C5A">
        <w:rPr>
          <w:rFonts w:ascii="Arial" w:hAnsi="Arial" w:cs="Arial"/>
        </w:rPr>
        <w:t xml:space="preserve"> и </w:t>
      </w:r>
      <w:proofErr w:type="spellStart"/>
      <w:r w:rsidRPr="000C6C5A">
        <w:rPr>
          <w:rFonts w:ascii="Arial" w:hAnsi="Arial" w:cs="Arial"/>
        </w:rPr>
        <w:t>секторско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ниво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во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рамките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јавниот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сектор</w:t>
      </w:r>
      <w:proofErr w:type="spellEnd"/>
      <w:r w:rsidRPr="000C6C5A">
        <w:rPr>
          <w:rFonts w:ascii="Arial" w:hAnsi="Arial" w:cs="Arial"/>
        </w:rPr>
        <w:t xml:space="preserve"> и </w:t>
      </w:r>
      <w:proofErr w:type="spellStart"/>
      <w:r w:rsidRPr="000C6C5A">
        <w:rPr>
          <w:rFonts w:ascii="Arial" w:hAnsi="Arial" w:cs="Arial"/>
        </w:rPr>
        <w:t>секторот</w:t>
      </w:r>
      <w:proofErr w:type="spellEnd"/>
      <w:r>
        <w:rPr>
          <w:rFonts w:ascii="Arial" w:hAnsi="Arial" w:cs="Arial"/>
          <w:lang w:val="mk-MK"/>
        </w:rPr>
        <w:t xml:space="preserve"> за</w:t>
      </w:r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транспорт</w:t>
      </w:r>
      <w:proofErr w:type="spellEnd"/>
      <w:r w:rsidRPr="000C6C5A">
        <w:rPr>
          <w:rFonts w:ascii="Arial" w:hAnsi="Arial" w:cs="Arial"/>
        </w:rPr>
        <w:t xml:space="preserve">; </w:t>
      </w:r>
      <w:proofErr w:type="spellStart"/>
      <w:r w:rsidRPr="000C6C5A">
        <w:rPr>
          <w:rFonts w:ascii="Arial" w:hAnsi="Arial" w:cs="Arial"/>
        </w:rPr>
        <w:t>истовремено</w:t>
      </w:r>
      <w:proofErr w:type="spellEnd"/>
      <w:r w:rsidRPr="000C6C5A">
        <w:rPr>
          <w:rFonts w:ascii="Arial" w:hAnsi="Arial" w:cs="Arial"/>
        </w:rPr>
        <w:t xml:space="preserve">, </w:t>
      </w:r>
      <w:r>
        <w:rPr>
          <w:rFonts w:ascii="Arial" w:hAnsi="Arial" w:cs="Arial"/>
          <w:lang w:val="mk-MK"/>
        </w:rPr>
        <w:t xml:space="preserve">ги </w:t>
      </w:r>
      <w:proofErr w:type="spellStart"/>
      <w:r>
        <w:rPr>
          <w:rFonts w:ascii="Arial" w:hAnsi="Arial" w:cs="Arial"/>
        </w:rPr>
        <w:t>наглас</w:t>
      </w:r>
      <w:proofErr w:type="spellEnd"/>
      <w:r>
        <w:rPr>
          <w:rFonts w:ascii="Arial" w:hAnsi="Arial" w:cs="Arial"/>
          <w:lang w:val="mk-MK"/>
        </w:rPr>
        <w:t>иле напреавените</w:t>
      </w:r>
      <w:r w:rsidRPr="000C6C5A">
        <w:rPr>
          <w:rFonts w:ascii="Arial" w:hAnsi="Arial" w:cs="Arial"/>
        </w:rPr>
        <w:t xml:space="preserve"> </w:t>
      </w:r>
      <w:r>
        <w:rPr>
          <w:rFonts w:ascii="Arial" w:hAnsi="Arial" w:cs="Arial"/>
          <w:lang w:val="mk-MK"/>
        </w:rPr>
        <w:t>напредоци</w:t>
      </w:r>
      <w:r w:rsidRPr="000C6C5A">
        <w:rPr>
          <w:rFonts w:ascii="Arial" w:hAnsi="Arial" w:cs="Arial"/>
        </w:rPr>
        <w:t xml:space="preserve"> и </w:t>
      </w:r>
      <w:proofErr w:type="spellStart"/>
      <w:r w:rsidRPr="000C6C5A">
        <w:rPr>
          <w:rFonts w:ascii="Arial" w:hAnsi="Arial" w:cs="Arial"/>
        </w:rPr>
        <w:t>воведените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нови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мерки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во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рамките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преговорите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ова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прашање</w:t>
      </w:r>
      <w:proofErr w:type="spellEnd"/>
      <w:r w:rsidRPr="000C6C5A">
        <w:rPr>
          <w:rFonts w:ascii="Arial" w:hAnsi="Arial" w:cs="Arial"/>
        </w:rPr>
        <w:t xml:space="preserve">; </w:t>
      </w:r>
      <w:proofErr w:type="spellStart"/>
      <w:r w:rsidRPr="000C6C5A">
        <w:rPr>
          <w:rFonts w:ascii="Arial" w:hAnsi="Arial" w:cs="Arial"/>
        </w:rPr>
        <w:t>како</w:t>
      </w:r>
      <w:proofErr w:type="spellEnd"/>
      <w:r w:rsidRPr="000C6C5A">
        <w:rPr>
          <w:rFonts w:ascii="Arial" w:hAnsi="Arial" w:cs="Arial"/>
        </w:rPr>
        <w:t xml:space="preserve"> и </w:t>
      </w:r>
      <w:proofErr w:type="spellStart"/>
      <w:r w:rsidRPr="000C6C5A">
        <w:rPr>
          <w:rFonts w:ascii="Arial" w:hAnsi="Arial" w:cs="Arial"/>
        </w:rPr>
        <w:t>да</w:t>
      </w:r>
      <w:proofErr w:type="spellEnd"/>
      <w:r w:rsidRPr="000C6C5A">
        <w:rPr>
          <w:rFonts w:ascii="Arial" w:hAnsi="Arial" w:cs="Arial"/>
        </w:rPr>
        <w:t xml:space="preserve"> </w:t>
      </w:r>
      <w:r>
        <w:rPr>
          <w:rFonts w:ascii="Arial" w:hAnsi="Arial" w:cs="Arial"/>
          <w:lang w:val="mk-MK"/>
        </w:rPr>
        <w:t>го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утврд</w:t>
      </w:r>
      <w:proofErr w:type="spellEnd"/>
      <w:r>
        <w:rPr>
          <w:rFonts w:ascii="Arial" w:hAnsi="Arial" w:cs="Arial"/>
          <w:lang w:val="mk-MK"/>
        </w:rPr>
        <w:t>ат</w:t>
      </w:r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обемот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спроведените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мерки</w:t>
      </w:r>
      <w:proofErr w:type="spellEnd"/>
      <w:r w:rsidRPr="000C6C5A">
        <w:rPr>
          <w:rFonts w:ascii="Arial" w:hAnsi="Arial" w:cs="Arial"/>
        </w:rPr>
        <w:t xml:space="preserve"> и </w:t>
      </w:r>
      <w:proofErr w:type="spellStart"/>
      <w:r w:rsidRPr="000C6C5A">
        <w:rPr>
          <w:rFonts w:ascii="Arial" w:hAnsi="Arial" w:cs="Arial"/>
        </w:rPr>
        <w:t>улогата</w:t>
      </w:r>
      <w:proofErr w:type="spellEnd"/>
      <w:r w:rsidRPr="000C6C5A">
        <w:rPr>
          <w:rFonts w:ascii="Arial" w:hAnsi="Arial" w:cs="Arial"/>
        </w:rPr>
        <w:t xml:space="preserve"> и </w:t>
      </w:r>
      <w:proofErr w:type="spellStart"/>
      <w:r w:rsidRPr="000C6C5A">
        <w:rPr>
          <w:rFonts w:ascii="Arial" w:hAnsi="Arial" w:cs="Arial"/>
        </w:rPr>
        <w:t>придонесот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социјалните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партнери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во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олеснувањето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транзицијата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кон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економија</w:t>
      </w:r>
      <w:proofErr w:type="spellEnd"/>
      <w:r w:rsidR="00085934">
        <w:rPr>
          <w:rFonts w:ascii="Arial" w:hAnsi="Arial" w:cs="Arial"/>
          <w:lang w:val="mk-MK"/>
        </w:rPr>
        <w:t>та</w:t>
      </w:r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со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ниски</w:t>
      </w:r>
      <w:proofErr w:type="spellEnd"/>
      <w:r>
        <w:rPr>
          <w:rFonts w:ascii="Arial" w:hAnsi="Arial" w:cs="Arial"/>
          <w:lang w:val="mk-MK"/>
        </w:rPr>
        <w:t xml:space="preserve"> стапки на</w:t>
      </w:r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емисии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јаглерод</w:t>
      </w:r>
      <w:proofErr w:type="spellEnd"/>
      <w:r w:rsidRPr="000C6C5A">
        <w:rPr>
          <w:rFonts w:ascii="Arial" w:hAnsi="Arial" w:cs="Arial"/>
        </w:rPr>
        <w:t xml:space="preserve">, </w:t>
      </w:r>
      <w:proofErr w:type="spellStart"/>
      <w:r w:rsidRPr="000C6C5A">
        <w:rPr>
          <w:rFonts w:ascii="Arial" w:hAnsi="Arial" w:cs="Arial"/>
        </w:rPr>
        <w:t>при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што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крај</w:t>
      </w:r>
      <w:proofErr w:type="spellEnd"/>
      <w:r w:rsidRPr="000C6C5A">
        <w:rPr>
          <w:rFonts w:ascii="Arial" w:hAnsi="Arial" w:cs="Arial"/>
        </w:rPr>
        <w:t xml:space="preserve"> </w:t>
      </w:r>
      <w:r w:rsidR="00085934">
        <w:rPr>
          <w:rFonts w:ascii="Arial" w:hAnsi="Arial" w:cs="Arial"/>
          <w:lang w:val="mk-MK"/>
        </w:rPr>
        <w:t>се</w:t>
      </w:r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донесени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заклучоци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за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колективното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преговарање</w:t>
      </w:r>
      <w:proofErr w:type="spellEnd"/>
      <w:r w:rsidRPr="000C6C5A">
        <w:rPr>
          <w:rFonts w:ascii="Arial" w:hAnsi="Arial" w:cs="Arial"/>
        </w:rPr>
        <w:t xml:space="preserve"> </w:t>
      </w:r>
      <w:r>
        <w:rPr>
          <w:rFonts w:ascii="Arial" w:hAnsi="Arial" w:cs="Arial"/>
          <w:lang w:val="mk-MK"/>
        </w:rPr>
        <w:t>за да може да</w:t>
      </w:r>
      <w:r w:rsidR="00085934">
        <w:rPr>
          <w:rFonts w:ascii="Arial" w:hAnsi="Arial" w:cs="Arial"/>
          <w:lang w:val="mk-MK"/>
        </w:rPr>
        <w:t xml:space="preserve"> им</w:t>
      </w:r>
      <w:r>
        <w:rPr>
          <w:rFonts w:ascii="Arial" w:hAnsi="Arial" w:cs="Arial"/>
          <w:lang w:val="mk-MK"/>
        </w:rPr>
        <w:t xml:space="preserve"> се</w:t>
      </w:r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одговор</w:t>
      </w:r>
      <w:proofErr w:type="spellEnd"/>
      <w:r>
        <w:rPr>
          <w:rFonts w:ascii="Arial" w:hAnsi="Arial" w:cs="Arial"/>
          <w:lang w:val="mk-MK"/>
        </w:rPr>
        <w:t>и</w:t>
      </w:r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предизвиците</w:t>
      </w:r>
      <w:proofErr w:type="spellEnd"/>
      <w:r w:rsidRPr="000C6C5A">
        <w:rPr>
          <w:rFonts w:ascii="Arial" w:hAnsi="Arial" w:cs="Arial"/>
        </w:rPr>
        <w:t xml:space="preserve"> </w:t>
      </w:r>
      <w:r w:rsidR="00085934">
        <w:rPr>
          <w:rFonts w:ascii="Arial" w:hAnsi="Arial" w:cs="Arial"/>
          <w:lang w:val="mk-MK"/>
        </w:rPr>
        <w:t xml:space="preserve">што </w:t>
      </w:r>
      <w:proofErr w:type="spellStart"/>
      <w:r w:rsidRPr="000C6C5A">
        <w:rPr>
          <w:rFonts w:ascii="Arial" w:hAnsi="Arial" w:cs="Arial"/>
        </w:rPr>
        <w:t>поврзани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со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зелената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транзиција</w:t>
      </w:r>
      <w:proofErr w:type="spellEnd"/>
      <w:r w:rsidRPr="000C6C5A">
        <w:rPr>
          <w:rFonts w:ascii="Arial" w:hAnsi="Arial" w:cs="Arial"/>
        </w:rPr>
        <w:t xml:space="preserve"> и </w:t>
      </w:r>
      <w:r>
        <w:rPr>
          <w:rFonts w:ascii="Arial" w:hAnsi="Arial" w:cs="Arial"/>
          <w:lang w:val="mk-MK"/>
        </w:rPr>
        <w:t>да се споделат</w:t>
      </w:r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примери</w:t>
      </w:r>
      <w:proofErr w:type="spellEnd"/>
      <w:r>
        <w:rPr>
          <w:rFonts w:ascii="Arial" w:hAnsi="Arial" w:cs="Arial"/>
          <w:lang w:val="mk-MK"/>
        </w:rPr>
        <w:t>те</w:t>
      </w:r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најдобри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практики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во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оваа</w:t>
      </w:r>
      <w:proofErr w:type="spellEnd"/>
      <w:r w:rsidRPr="000C6C5A">
        <w:rPr>
          <w:rFonts w:ascii="Arial" w:hAnsi="Arial" w:cs="Arial"/>
        </w:rPr>
        <w:t xml:space="preserve"> </w:t>
      </w:r>
      <w:proofErr w:type="spellStart"/>
      <w:r w:rsidRPr="000C6C5A">
        <w:rPr>
          <w:rFonts w:ascii="Arial" w:hAnsi="Arial" w:cs="Arial"/>
        </w:rPr>
        <w:t>област</w:t>
      </w:r>
      <w:proofErr w:type="spellEnd"/>
      <w:r w:rsidRPr="000C6C5A">
        <w:rPr>
          <w:rFonts w:ascii="Arial" w:hAnsi="Arial" w:cs="Arial"/>
        </w:rPr>
        <w:t>.</w:t>
      </w:r>
    </w:p>
    <w:p w:rsidR="00E71F97" w:rsidRDefault="00E71F97" w:rsidP="00085934">
      <w:pPr>
        <w:spacing w:before="0" w:after="0"/>
        <w:ind w:left="0"/>
        <w:jc w:val="both"/>
        <w:rPr>
          <w:rFonts w:ascii="Arial" w:hAnsi="Arial" w:cs="Arial"/>
        </w:rPr>
      </w:pPr>
    </w:p>
    <w:p w:rsidR="00E71F97" w:rsidRDefault="005176A2" w:rsidP="00085934">
      <w:pPr>
        <w:pStyle w:val="P68B1DB1-Normal3"/>
        <w:tabs>
          <w:tab w:val="num" w:pos="1440"/>
        </w:tabs>
        <w:spacing w:before="0" w:after="0"/>
        <w:ind w:left="0"/>
        <w:jc w:val="both"/>
      </w:pPr>
      <w:proofErr w:type="spellStart"/>
      <w:r w:rsidRPr="000C6C5A">
        <w:t>Со</w:t>
      </w:r>
      <w:proofErr w:type="spellEnd"/>
      <w:r w:rsidRPr="000C6C5A">
        <w:t xml:space="preserve"> </w:t>
      </w:r>
      <w:proofErr w:type="spellStart"/>
      <w:r w:rsidRPr="000C6C5A">
        <w:t>идејата</w:t>
      </w:r>
      <w:proofErr w:type="spellEnd"/>
      <w:r w:rsidRPr="000C6C5A">
        <w:t xml:space="preserve"> </w:t>
      </w:r>
      <w:proofErr w:type="spellStart"/>
      <w:r w:rsidRPr="000C6C5A">
        <w:t>да</w:t>
      </w:r>
      <w:proofErr w:type="spellEnd"/>
      <w:r w:rsidRPr="000C6C5A">
        <w:t xml:space="preserve"> </w:t>
      </w:r>
      <w:proofErr w:type="spellStart"/>
      <w:r w:rsidRPr="000C6C5A">
        <w:t>придонесеме</w:t>
      </w:r>
      <w:proofErr w:type="spellEnd"/>
      <w:r w:rsidRPr="000C6C5A">
        <w:t xml:space="preserve"> </w:t>
      </w:r>
      <w:proofErr w:type="spellStart"/>
      <w:r w:rsidRPr="000C6C5A">
        <w:t>за</w:t>
      </w:r>
      <w:proofErr w:type="spellEnd"/>
      <w:r w:rsidRPr="000C6C5A">
        <w:t xml:space="preserve"> </w:t>
      </w:r>
      <w:proofErr w:type="spellStart"/>
      <w:r w:rsidRPr="000C6C5A">
        <w:t>ширење</w:t>
      </w:r>
      <w:proofErr w:type="spellEnd"/>
      <w:r w:rsidRPr="000C6C5A">
        <w:t xml:space="preserve"> </w:t>
      </w:r>
      <w:proofErr w:type="spellStart"/>
      <w:r w:rsidRPr="000C6C5A">
        <w:t>на</w:t>
      </w:r>
      <w:proofErr w:type="spellEnd"/>
      <w:r w:rsidRPr="000C6C5A">
        <w:t xml:space="preserve"> </w:t>
      </w:r>
      <w:proofErr w:type="spellStart"/>
      <w:r w:rsidRPr="000C6C5A">
        <w:t>влијанието</w:t>
      </w:r>
      <w:proofErr w:type="spellEnd"/>
      <w:r w:rsidRPr="000C6C5A">
        <w:t xml:space="preserve"> </w:t>
      </w:r>
      <w:proofErr w:type="spellStart"/>
      <w:r w:rsidRPr="000C6C5A">
        <w:t>на</w:t>
      </w:r>
      <w:proofErr w:type="spellEnd"/>
      <w:r w:rsidRPr="000C6C5A">
        <w:t xml:space="preserve"> </w:t>
      </w:r>
      <w:proofErr w:type="spellStart"/>
      <w:r w:rsidRPr="000C6C5A">
        <w:t>проектот</w:t>
      </w:r>
      <w:proofErr w:type="spellEnd"/>
      <w:r w:rsidRPr="000C6C5A">
        <w:t xml:space="preserve"> и </w:t>
      </w:r>
      <w:proofErr w:type="spellStart"/>
      <w:r w:rsidRPr="000C6C5A">
        <w:t>неговите</w:t>
      </w:r>
      <w:proofErr w:type="spellEnd"/>
      <w:r w:rsidRPr="000C6C5A">
        <w:t xml:space="preserve"> </w:t>
      </w:r>
      <w:proofErr w:type="spellStart"/>
      <w:r w:rsidRPr="000C6C5A">
        <w:t>резултати</w:t>
      </w:r>
      <w:proofErr w:type="spellEnd"/>
      <w:r w:rsidRPr="000C6C5A">
        <w:t xml:space="preserve"> и </w:t>
      </w:r>
      <w:proofErr w:type="spellStart"/>
      <w:r w:rsidRPr="000C6C5A">
        <w:t>со</w:t>
      </w:r>
      <w:proofErr w:type="spellEnd"/>
      <w:r w:rsidRPr="000C6C5A">
        <w:t xml:space="preserve"> </w:t>
      </w:r>
      <w:proofErr w:type="spellStart"/>
      <w:r w:rsidRPr="000C6C5A">
        <w:t>цел</w:t>
      </w:r>
      <w:proofErr w:type="spellEnd"/>
      <w:r w:rsidRPr="000C6C5A">
        <w:t xml:space="preserve"> </w:t>
      </w:r>
      <w:proofErr w:type="spellStart"/>
      <w:r w:rsidRPr="000C6C5A">
        <w:t>поблиско</w:t>
      </w:r>
      <w:proofErr w:type="spellEnd"/>
      <w:r w:rsidRPr="000C6C5A">
        <w:t xml:space="preserve"> </w:t>
      </w:r>
      <w:proofErr w:type="spellStart"/>
      <w:r w:rsidRPr="000C6C5A">
        <w:t>запознавање</w:t>
      </w:r>
      <w:proofErr w:type="spellEnd"/>
      <w:r w:rsidRPr="000C6C5A">
        <w:t xml:space="preserve"> </w:t>
      </w:r>
      <w:proofErr w:type="spellStart"/>
      <w:r w:rsidRPr="000C6C5A">
        <w:t>на</w:t>
      </w:r>
      <w:proofErr w:type="spellEnd"/>
      <w:r w:rsidRPr="000C6C5A">
        <w:t xml:space="preserve"> </w:t>
      </w:r>
      <w:proofErr w:type="spellStart"/>
      <w:r w:rsidRPr="000C6C5A">
        <w:t>граѓаните</w:t>
      </w:r>
      <w:proofErr w:type="spellEnd"/>
      <w:r w:rsidRPr="000C6C5A">
        <w:t xml:space="preserve"> </w:t>
      </w:r>
      <w:proofErr w:type="spellStart"/>
      <w:r w:rsidRPr="000C6C5A">
        <w:t>со</w:t>
      </w:r>
      <w:proofErr w:type="spellEnd"/>
      <w:r w:rsidRPr="000C6C5A">
        <w:t xml:space="preserve"> </w:t>
      </w:r>
      <w:proofErr w:type="spellStart"/>
      <w:r w:rsidRPr="000C6C5A">
        <w:t>целите</w:t>
      </w:r>
      <w:proofErr w:type="spellEnd"/>
      <w:r w:rsidRPr="000C6C5A">
        <w:t xml:space="preserve"> и </w:t>
      </w:r>
      <w:proofErr w:type="spellStart"/>
      <w:r w:rsidRPr="000C6C5A">
        <w:t>последиците</w:t>
      </w:r>
      <w:proofErr w:type="spellEnd"/>
      <w:r w:rsidRPr="000C6C5A">
        <w:t xml:space="preserve"> </w:t>
      </w:r>
      <w:proofErr w:type="spellStart"/>
      <w:r w:rsidR="00E2186A" w:rsidRPr="000C6C5A">
        <w:t>од</w:t>
      </w:r>
      <w:proofErr w:type="spellEnd"/>
      <w:r w:rsidR="00E2186A" w:rsidRPr="000C6C5A">
        <w:t xml:space="preserve"> </w:t>
      </w:r>
      <w:proofErr w:type="spellStart"/>
      <w:r w:rsidR="00E2186A" w:rsidRPr="00E2186A">
        <w:rPr>
          <w:u w:val="single"/>
        </w:rPr>
        <w:t>одржливиот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развој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на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животната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средина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како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основен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елемент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за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задоволување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на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сегашните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потреби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без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да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се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доведе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во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прашање</w:t>
      </w:r>
      <w:proofErr w:type="spellEnd"/>
      <w:r w:rsidR="00E2186A" w:rsidRPr="00E2186A">
        <w:rPr>
          <w:u w:val="single"/>
        </w:rPr>
        <w:t xml:space="preserve"> </w:t>
      </w:r>
      <w:r w:rsidR="00E2186A" w:rsidRPr="00E2186A">
        <w:rPr>
          <w:u w:val="single"/>
          <w:lang w:val="mk-MK"/>
        </w:rPr>
        <w:t>можноста</w:t>
      </w:r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на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идните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генерации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да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lastRenderedPageBreak/>
        <w:t>ги</w:t>
      </w:r>
      <w:proofErr w:type="spellEnd"/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задоволат</w:t>
      </w:r>
      <w:proofErr w:type="spellEnd"/>
      <w:r w:rsidR="00E2186A" w:rsidRPr="00E2186A">
        <w:rPr>
          <w:u w:val="single"/>
        </w:rPr>
        <w:t xml:space="preserve"> </w:t>
      </w:r>
      <w:r w:rsidR="00E2186A" w:rsidRPr="00E2186A">
        <w:rPr>
          <w:u w:val="single"/>
          <w:lang w:val="mk-MK"/>
        </w:rPr>
        <w:t>сопствените</w:t>
      </w:r>
      <w:r w:rsidR="00E2186A" w:rsidRPr="00E2186A">
        <w:rPr>
          <w:u w:val="single"/>
        </w:rPr>
        <w:t xml:space="preserve"> </w:t>
      </w:r>
      <w:proofErr w:type="spellStart"/>
      <w:r w:rsidR="00E2186A" w:rsidRPr="00E2186A">
        <w:rPr>
          <w:u w:val="single"/>
        </w:rPr>
        <w:t>потреби</w:t>
      </w:r>
      <w:proofErr w:type="spellEnd"/>
      <w:r w:rsidR="00F967B9">
        <w:t xml:space="preserve">, </w:t>
      </w:r>
      <w:proofErr w:type="spellStart"/>
      <w:r w:rsidR="00E2186A" w:rsidRPr="000C6C5A">
        <w:t>подготвивме</w:t>
      </w:r>
      <w:proofErr w:type="spellEnd"/>
      <w:r w:rsidR="00E2186A" w:rsidRPr="000C6C5A">
        <w:t xml:space="preserve"> </w:t>
      </w:r>
      <w:proofErr w:type="spellStart"/>
      <w:r w:rsidR="00E2186A" w:rsidRPr="000C6C5A">
        <w:t>две</w:t>
      </w:r>
      <w:proofErr w:type="spellEnd"/>
      <w:r w:rsidR="00E2186A" w:rsidRPr="000C6C5A">
        <w:t xml:space="preserve"> </w:t>
      </w:r>
      <w:proofErr w:type="spellStart"/>
      <w:r w:rsidR="00E2186A" w:rsidRPr="00837D88">
        <w:rPr>
          <w:i/>
        </w:rPr>
        <w:t>инфографики</w:t>
      </w:r>
      <w:proofErr w:type="spellEnd"/>
      <w:r w:rsidR="00E2186A" w:rsidRPr="000C6C5A">
        <w:t xml:space="preserve"> </w:t>
      </w:r>
      <w:proofErr w:type="spellStart"/>
      <w:r w:rsidR="00E2186A" w:rsidRPr="000C6C5A">
        <w:t>кои</w:t>
      </w:r>
      <w:proofErr w:type="spellEnd"/>
      <w:r w:rsidR="00E2186A" w:rsidRPr="000C6C5A">
        <w:t xml:space="preserve"> </w:t>
      </w:r>
      <w:proofErr w:type="spellStart"/>
      <w:r w:rsidR="00E2186A" w:rsidRPr="000C6C5A">
        <w:t>ги</w:t>
      </w:r>
      <w:proofErr w:type="spellEnd"/>
      <w:r w:rsidR="00E2186A" w:rsidRPr="000C6C5A">
        <w:t xml:space="preserve"> </w:t>
      </w:r>
      <w:r w:rsidR="00E2186A">
        <w:rPr>
          <w:lang w:val="mk-MK"/>
        </w:rPr>
        <w:t>претставуваме</w:t>
      </w:r>
      <w:r w:rsidR="00E2186A" w:rsidRPr="000C6C5A">
        <w:t xml:space="preserve"> </w:t>
      </w:r>
      <w:proofErr w:type="spellStart"/>
      <w:r w:rsidR="00E2186A" w:rsidRPr="000C6C5A">
        <w:t>во</w:t>
      </w:r>
      <w:proofErr w:type="spellEnd"/>
      <w:r w:rsidR="00E2186A" w:rsidRPr="000C6C5A">
        <w:t xml:space="preserve"> </w:t>
      </w:r>
      <w:proofErr w:type="spellStart"/>
      <w:r w:rsidR="00E2186A">
        <w:t>прилог</w:t>
      </w:r>
      <w:proofErr w:type="spellEnd"/>
      <w:r w:rsidR="00E2186A">
        <w:t xml:space="preserve"> </w:t>
      </w:r>
      <w:proofErr w:type="spellStart"/>
      <w:r w:rsidR="00E2186A">
        <w:t>на</w:t>
      </w:r>
      <w:proofErr w:type="spellEnd"/>
      <w:r w:rsidR="00E2186A">
        <w:t xml:space="preserve"> </w:t>
      </w:r>
      <w:proofErr w:type="spellStart"/>
      <w:r w:rsidR="00E2186A">
        <w:t>овој</w:t>
      </w:r>
      <w:proofErr w:type="spellEnd"/>
      <w:r w:rsidR="00E2186A">
        <w:t xml:space="preserve"> </w:t>
      </w:r>
      <w:proofErr w:type="spellStart"/>
      <w:r w:rsidR="00E2186A">
        <w:t>билтен</w:t>
      </w:r>
      <w:proofErr w:type="spellEnd"/>
      <w:r w:rsidR="00E2186A">
        <w:t xml:space="preserve">, </w:t>
      </w:r>
      <w:proofErr w:type="spellStart"/>
      <w:r w:rsidR="00E2186A">
        <w:t>на</w:t>
      </w:r>
      <w:proofErr w:type="spellEnd"/>
      <w:r w:rsidR="00E2186A">
        <w:t xml:space="preserve"> </w:t>
      </w:r>
      <w:proofErr w:type="spellStart"/>
      <w:r w:rsidR="00E2186A">
        <w:t>тем</w:t>
      </w:r>
      <w:proofErr w:type="spellEnd"/>
      <w:r w:rsidR="00E2186A">
        <w:rPr>
          <w:lang w:val="mk-MK"/>
        </w:rPr>
        <w:t>ата</w:t>
      </w:r>
      <w:r w:rsidR="00F967B9">
        <w:t>:</w:t>
      </w:r>
    </w:p>
    <w:p w:rsidR="00E71F97" w:rsidRDefault="00E71F97" w:rsidP="00085934">
      <w:pPr>
        <w:tabs>
          <w:tab w:val="num" w:pos="1440"/>
        </w:tabs>
        <w:spacing w:before="0" w:after="0"/>
        <w:ind w:left="0"/>
        <w:jc w:val="both"/>
        <w:rPr>
          <w:rFonts w:ascii="Arial" w:hAnsi="Arial" w:cs="Arial"/>
        </w:rPr>
      </w:pPr>
    </w:p>
    <w:p w:rsidR="00E2186A" w:rsidRPr="00E2186A" w:rsidRDefault="00E2186A" w:rsidP="00085934">
      <w:pPr>
        <w:pStyle w:val="P68B1DB1-Prrafodelista4"/>
        <w:numPr>
          <w:ilvl w:val="0"/>
          <w:numId w:val="50"/>
        </w:numPr>
        <w:tabs>
          <w:tab w:val="num" w:pos="1440"/>
        </w:tabs>
        <w:spacing w:before="0" w:after="0"/>
        <w:jc w:val="both"/>
      </w:pPr>
      <w:proofErr w:type="spellStart"/>
      <w:r w:rsidRPr="000C6C5A">
        <w:t>Одржливост</w:t>
      </w:r>
      <w:proofErr w:type="spellEnd"/>
      <w:r w:rsidRPr="000C6C5A">
        <w:t xml:space="preserve"> и </w:t>
      </w:r>
      <w:proofErr w:type="spellStart"/>
      <w:r w:rsidRPr="000C6C5A">
        <w:t>политики</w:t>
      </w:r>
      <w:proofErr w:type="spellEnd"/>
      <w:r w:rsidRPr="000C6C5A">
        <w:t xml:space="preserve"> </w:t>
      </w:r>
      <w:proofErr w:type="spellStart"/>
      <w:r w:rsidRPr="000C6C5A">
        <w:t>за</w:t>
      </w:r>
      <w:proofErr w:type="spellEnd"/>
      <w:r w:rsidRPr="000C6C5A">
        <w:t xml:space="preserve"> </w:t>
      </w:r>
      <w:proofErr w:type="spellStart"/>
      <w:r w:rsidRPr="000C6C5A">
        <w:t>одржлив</w:t>
      </w:r>
      <w:proofErr w:type="spellEnd"/>
      <w:r w:rsidRPr="000C6C5A">
        <w:t xml:space="preserve"> </w:t>
      </w:r>
      <w:proofErr w:type="spellStart"/>
      <w:r w:rsidRPr="000C6C5A">
        <w:t>развој</w:t>
      </w:r>
      <w:proofErr w:type="spellEnd"/>
      <w:r w:rsidRPr="000C6C5A">
        <w:t xml:space="preserve"> </w:t>
      </w:r>
      <w:proofErr w:type="spellStart"/>
      <w:r w:rsidRPr="000C6C5A">
        <w:t>на</w:t>
      </w:r>
      <w:proofErr w:type="spellEnd"/>
      <w:r w:rsidRPr="000C6C5A">
        <w:t xml:space="preserve"> </w:t>
      </w:r>
      <w:proofErr w:type="spellStart"/>
      <w:r w:rsidRPr="000C6C5A">
        <w:t>животната</w:t>
      </w:r>
      <w:proofErr w:type="spellEnd"/>
      <w:r w:rsidRPr="000C6C5A">
        <w:t xml:space="preserve"> </w:t>
      </w:r>
      <w:proofErr w:type="spellStart"/>
      <w:r w:rsidRPr="000C6C5A">
        <w:t>средина</w:t>
      </w:r>
      <w:proofErr w:type="spellEnd"/>
      <w:r>
        <w:rPr>
          <w:i/>
        </w:rPr>
        <w:t xml:space="preserve"> </w:t>
      </w:r>
    </w:p>
    <w:p w:rsidR="00E71F97" w:rsidRDefault="00E2186A" w:rsidP="00085934">
      <w:pPr>
        <w:pStyle w:val="P68B1DB1-Prrafodelista4"/>
        <w:numPr>
          <w:ilvl w:val="0"/>
          <w:numId w:val="50"/>
        </w:numPr>
        <w:tabs>
          <w:tab w:val="num" w:pos="1440"/>
        </w:tabs>
        <w:spacing w:before="0" w:after="0"/>
        <w:jc w:val="both"/>
      </w:pPr>
      <w:proofErr w:type="spellStart"/>
      <w:r w:rsidRPr="00837D88">
        <w:rPr>
          <w:i/>
        </w:rPr>
        <w:t>Праведна</w:t>
      </w:r>
      <w:proofErr w:type="spellEnd"/>
      <w:r w:rsidRPr="00837D88">
        <w:rPr>
          <w:i/>
        </w:rPr>
        <w:t xml:space="preserve"> </w:t>
      </w:r>
      <w:proofErr w:type="spellStart"/>
      <w:r w:rsidRPr="00837D88">
        <w:rPr>
          <w:i/>
        </w:rPr>
        <w:t>транзиција</w:t>
      </w:r>
      <w:proofErr w:type="spellEnd"/>
      <w:r w:rsidRPr="000C6C5A">
        <w:t xml:space="preserve"> </w:t>
      </w:r>
      <w:proofErr w:type="spellStart"/>
      <w:r w:rsidRPr="000C6C5A">
        <w:t>како</w:t>
      </w:r>
      <w:proofErr w:type="spellEnd"/>
      <w:r w:rsidRPr="000C6C5A">
        <w:t xml:space="preserve"> </w:t>
      </w:r>
      <w:proofErr w:type="spellStart"/>
      <w:r w:rsidRPr="000C6C5A">
        <w:t>основен</w:t>
      </w:r>
      <w:proofErr w:type="spellEnd"/>
      <w:r w:rsidRPr="000C6C5A">
        <w:t xml:space="preserve"> </w:t>
      </w:r>
      <w:proofErr w:type="spellStart"/>
      <w:r w:rsidRPr="000C6C5A">
        <w:t>елемент</w:t>
      </w:r>
      <w:proofErr w:type="spellEnd"/>
      <w:r w:rsidRPr="000C6C5A">
        <w:t xml:space="preserve"> </w:t>
      </w:r>
      <w:proofErr w:type="spellStart"/>
      <w:r w:rsidRPr="000C6C5A">
        <w:t>на</w:t>
      </w:r>
      <w:proofErr w:type="spellEnd"/>
      <w:r w:rsidRPr="000C6C5A">
        <w:t xml:space="preserve"> </w:t>
      </w:r>
      <w:proofErr w:type="spellStart"/>
      <w:r w:rsidRPr="000C6C5A">
        <w:t>зелениот</w:t>
      </w:r>
      <w:proofErr w:type="spellEnd"/>
      <w:r w:rsidRPr="000C6C5A">
        <w:t xml:space="preserve"> </w:t>
      </w:r>
      <w:proofErr w:type="spellStart"/>
      <w:r w:rsidRPr="000C6C5A">
        <w:t>социјален</w:t>
      </w:r>
      <w:proofErr w:type="spellEnd"/>
      <w:r w:rsidRPr="000C6C5A">
        <w:t xml:space="preserve"> </w:t>
      </w:r>
      <w:proofErr w:type="spellStart"/>
      <w:r w:rsidRPr="000C6C5A">
        <w:t>дијалог</w:t>
      </w:r>
      <w:proofErr w:type="spellEnd"/>
    </w:p>
    <w:p w:rsidR="00E71F97" w:rsidRDefault="00E71F97" w:rsidP="00085934">
      <w:pPr>
        <w:tabs>
          <w:tab w:val="num" w:pos="1440"/>
        </w:tabs>
        <w:spacing w:before="0" w:after="0"/>
        <w:ind w:left="0"/>
        <w:jc w:val="both"/>
        <w:rPr>
          <w:rFonts w:ascii="Arial" w:hAnsi="Arial" w:cs="Arial"/>
        </w:rPr>
      </w:pPr>
    </w:p>
    <w:p w:rsidR="00E71F97" w:rsidRDefault="00E71F97" w:rsidP="00085934">
      <w:pPr>
        <w:pStyle w:val="P68B1DB1-Normal3"/>
        <w:tabs>
          <w:tab w:val="num" w:pos="1440"/>
        </w:tabs>
        <w:spacing w:before="0" w:after="0"/>
        <w:ind w:left="0"/>
        <w:jc w:val="both"/>
      </w:pPr>
      <w:bookmarkStart w:id="0" w:name="_GoBack"/>
      <w:bookmarkEnd w:id="0"/>
    </w:p>
    <w:sectPr w:rsidR="00E71F97" w:rsidSect="00D25F3A">
      <w:headerReference w:type="default" r:id="rId12"/>
      <w:footerReference w:type="default" r:id="rId13"/>
      <w:pgSz w:w="11906" w:h="16838" w:code="9"/>
      <w:pgMar w:top="3600" w:right="1080" w:bottom="720" w:left="1080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AC2" w:rsidRDefault="00767AC2">
      <w:pPr>
        <w:spacing w:after="0" w:line="240" w:lineRule="auto"/>
      </w:pPr>
      <w:r>
        <w:separator/>
      </w:r>
    </w:p>
  </w:endnote>
  <w:endnote w:type="continuationSeparator" w:id="0">
    <w:p w:rsidR="00767AC2" w:rsidRDefault="00767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F97" w:rsidRDefault="00F967B9">
    <w:pPr>
      <w:pStyle w:val="Footer"/>
    </w:pPr>
    <w:r>
      <w:rPr>
        <w:noProof/>
        <w:lang w:bidi="dz-BT"/>
      </w:rPr>
      <w:drawing>
        <wp:inline distT="0" distB="0" distL="0" distR="0">
          <wp:extent cx="3352800" cy="704088"/>
          <wp:effectExtent l="0" t="0" r="0" b="1270"/>
          <wp:docPr id="92790253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2800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AC2" w:rsidRDefault="00767AC2">
      <w:pPr>
        <w:spacing w:after="0" w:line="240" w:lineRule="auto"/>
      </w:pPr>
      <w:r>
        <w:separator/>
      </w:r>
    </w:p>
  </w:footnote>
  <w:footnote w:type="continuationSeparator" w:id="0">
    <w:p w:rsidR="00767AC2" w:rsidRDefault="00767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F97" w:rsidRDefault="00767AC2">
    <w:pPr>
      <w:pStyle w:val="Header"/>
    </w:pPr>
    <w:r>
      <w:rPr>
        <w:noProof/>
      </w:rPr>
      <w:pict>
        <v:group id="Grupo 3" o:spid="_x0000_s2050" style="position:absolute;margin-left:-73.2pt;margin-top:-141pt;width:630.75pt;height:1007.4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QKkklicEngaKRJNjeUCpiAYmEpVjeZgcywNKRTQwkagcy8PkWB7KsYTA6gXlWB4mx/KAUslt&#10;YHIsD+VYQuBVQZFociwP5VhC4GmgSDQ5lodyLCHwNFAkmhzLQzmWEFgaKMfyMDmWh3IsIfA0UCSa&#10;HMtDOZYQeBooEk2O5aEcSwg8DRSJJsfyUI4lBJ4GikSTY3koxxICR4Onciwh8DIQjuVpcixP5VhC&#10;4Gkgs/PT5FieyrGEwNNAZuenybE8lWMJgaeBrBOfJsfyVI4lBJ4Gsk5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">
          <v:shape id="Forma libre: Forma 10" o:spid="_x0000_s2051" alt="&quot;&quot;" style="position:absolute;width:36343;height:32385;rotation:180;flip:x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<v:fill color2="#0072c7 [3205]" o:opacity2="24248f" focusposition="1" focussize="" focus="100%" type="gradientRadial"/>
            <v:stroke joinstyle="miter"/>
            <v:formulas/>
            <v:path arrowok="t" o:connecttype="custom" o:connectlocs="1975919,3220936;1958934,3229195;1959951,3229589;2117148,3137100;2062231,3148907;1979855,3158353;1975933,3148907;2033465,3144185;2117148,3137100;2259998,3124741;2256643,3125596;2258363,3125294;1235206,3106993;1293391,3120571;1318235,3121751;1387535,3152450;1418916,3158353;1420879,3158944;1428069,3152450;1455527,3159534;1482986,3165437;1537091,3176799;1537903,3176064;1600666,3185510;1630739,3190232;1660813,3192594;1722267,3194955;1805950,3193774;1809583,3193774;1817719,3189641;1836025,3184328;1854657,3184033;1867406,3185508;1870838,3193774;1900094,3193774;1890942,3205581;1885711,3211485;1868713,3218569;1837331,3218569;1796798,3216208;1709192,3213846;1643814,3209123;1586282,3202039;1528750,3193774;1441145,3181967;1373152,3161896;1373939,3161380;1333926,3150089;1298621,3135920;1258088,3124113;1216247,3111125;1235206,3106993;2004897,3081679;1984919,3084432;1846757,3090732;1892248,3095776;1904017,3093414;1985085,3085150;1998425,3082807;2129029,3064572;2061174,3073923;2084459,3074523;2117965,3068915;2376725,3061841;2163904,3113018;2271602,3091349;1012269,3037922;1162636,3095776;1216247,3111125;1256780,3124112;1297315,3135919;1332618,3150087;1324772,3155992;1303852,3152449;1229322,3127655;1192711,3114667;1156099,3100498;1107719,3085150;1065878,3068620;1033190,3053271;1012269,3037922;1073724,3008406;1145639,3041465;1136487,3046188;1052804,3009586;1073724,3008406;808291,2928118;897205,2972985;915510,2991876;873669,2971803;842288,2954094;808291,2928118;964205,2897822;964217,2898158;968633,2902985;969119,2900962;2873736,2820318;2868988,2820675;2790535,2871445;2713389,2909227;2658472,2938744;2628399,2950551;2597018,2962358;2559098,2980069;2530332,2995417;2488490,3010767;2445342,3024935;2433573,3035561;2415268,3041465;2369504,3048549;2310664,3065079;2257055,3080427;2198215,3095777;2124992,3112307;2021696,3127655;2019081,3131198;1969416,3142410;1970703,3143005;2025857,3130553;2026927,3127655;2130224,3112307;2203446,3095777;2262285,3080427;2315895,3065079;2374734,3048549;2420499,3041465;2389519,3058250;2390425,3057995;2423114,3040284;2441420,3034381;2442639,3034076;2450572,3026115;2493722,3011947;2535564,2996599;2564330,2981249;2602248,2963539;2633629,2951732;2655148,2943285;2666318,2936383;2721235,2906866;2798380,2869084;631549,2803990;636513,2807835;638209,2808615;2882512,2773168;2882063,2773447;2882063,2773784;2884142,2774052;2884678,2773447;2910761,2755544;2903040,2760360;2901676,2761640;2906969,2758581;524786,2696073;574170,2748576;535013,2706147;3003339,2696038;3003223,2696075;3002358,2701425;2981437,2722678;2956593,2747472;2958091,2747161;2981437,2723858;3002358,2702605;3003339,2696038;652588,2669451;655177,2672298;655308,2671907;459177,2642390;493173,2662462;494842,2664237;510334,2667332;545474,2696701;593853,2732122;614774,2758097;626542,2771086;676228,2808868;661846,2819493;615573,2773067;613467,2773447;657257,2817381;661846,2819493;676230,2808868;800446,2897419;775603,2904503;784756,2910407;748144,2911588;724608,2897419;702381,2882071;647464,2840746;596469,2799422;549397,2758097;527169,2738026;506248,2716774;514094,2707328;540245,2728581;569011,2748652;604314,2782893;607315,2785217;569011,2748652;541552,2728581;515401,2707328;486635,2675449;459177,2642390;3339705,2454660;3339042,2454917;3324761,2485866;3325978,2306743;3291327,2351939;3274328,2380276;3257330,2406251;3216796,2454660;3181493,2503068;3150111,2542031;3147495,2543475;3145353,2546340;3148803,2544393;3180184,2505430;3215489,2457021;3256022,2408614;3273021,2382638;3290018,2354302;3325323,2308254;3461308,2290544;3444309,2336591;3414236,2386180;3384162,2436950;3356704,2468828;3375010,2435769;3390700,2402709;3402468,2385000;3418158,2361386;3432542,2337772;3461308,2290544;3376673,2189336;3344935,2239774;3344352,2240986;3376317,2190185;3394080,2075098;3355934,2169209;3275691,2317318;3263943,2334090;3263867,2334229;3236408,2376734;3208950,2422782;3177569,2458203;3151418,2498346;2997128,2655378;2946132,2694341;2941240,2697700;2939130,2699629;2917806,2715326;2900369,2733304;2836298,2776990;2826259,2782717;2798991,2802789;2795054,2805098;2789227,2810049;2738233,2840747;2687238,2869084;2681401,2871755;2646873,2892006;2636170,2896881;2625784,2903323;2590479,2921034;2557493,2932716;2483976,2966201;2311493,3024289;2191300,3052196;2288436,3035561;2306742,3032018;2365581,3013127;2402192,3002501;2461033,2975345;2527717,2954092;2570441,2938963;2589172,2929299;2606168,2924577;2629706,2912769;2635890,2908888;2651935,2895059;2687238,2876168;2727402,2858390;2742155,2850191;2793150,2819493;2815378,2800602;2840222,2786434;2904291,2742749;2950056,2703786;3001049,2664823;3155340,2507791;3176574,2475196;3177569,2472370;3211565,2425142;3222026,2410974;3235935,2393554;3240332,2386180;3267789,2343675;3321400,2243315;3373701,2135873;3389065,2092187;3537144,1970576;3533222,1972937;3533222,1972937;3549495,1900601;3549026,1902689;3552835,1906818;3564604,1918625;3572449,1913903;3572647,1912996;3567219,1916264;3554143,1905637;3537840,1766478;3536927,1766524;3535273,1766607;3535837,1772219;3534531,1801737;3529300,1819447;3497919,1864314;3490074,1903277;3482229,1916264;3469153,1972937;3454769,2017804;3439079,2061490;3429927,2095729;3419466,2131150;3427809,2119434;3435157,2094548;3441694,2059127;3457385,2015442;3471768,1970576;3484844,1913903;3492689,1900914;3500534,1861952;3531916,1817086;3510995,1907999;3495304,1983563;3460000,2080380;3453016,2090190;3450031,2104880;3440387,2129970;3403776,2201992;3386777,2239774;3376317,2259846;3363241,2281099;3327938,2337772;3290018,2393264;3241640,2467648;3188030,2540851;3152726,2582175;3114807,2622318;3101731,2638848;3087349,2655378;3065120,2671907;3028765,2708254;3029816,2712051;2991897,2747472;2951363,2773447;2918675,2797061;2887708,2817495;2892524,2817133;2926520,2794700;2959209,2771086;2999743,2745110;3037662,2709690;3036354,2704967;3072965,2668366;3095194,2651836;3109577,2635307;3122652,2618777;3160572,2578633;3195875,2537308;3249485,2464106;3297864,2389722;3335783,2334229;3371086,2277556;3384162,2256304;3394622,2236232;3411621,2198450;3448232,2126427;3462615,2078020;3497919,1981203;3513610,1905638;3534531,1814724;3539247,1798755;3535837,1798195;3537144,1768678;3565910,1741521;3550685,1798808;3550687,1798808;3565912,1741523;3577679,1729715;3569834,1745064;3568037,1777237;3567219,1807640;3554143,1843971;3554143,1848121;3569834,1807640;3572449,1745063;3578545,1733137;3521454,1678944;3512886,1697232;3509687,1723812;3505561,1711395;3504053,1713148;3508380,1726173;3505765,1745064;3510995,1760413;3515048,1760209;3512302,1752147;3514917,1733256;3521454,1678944;3631289,1647066;3633904,1648246;3632596,1697835;3633904,1732076;3629981,1794652;3626059,1830073;3614290,1882023;3610368,1925710;3590755,2005997;3572449,2075657;3539761,2088645;3542376,2081561;3547606,2031972;3567219,1980021;3582909,1971757;3582909,1971756;3599908,1882023;3609060,1839518;3616905,1795833;3623444,1754508;3626059,1715546;3627366,1682487;3629981,1664776;3631289,1647066;184156,1099619;184807,1099912;184869,1099748;263044,930386;234278,978794;210742,996505;210686,997635;208410,1042835;208476,1042727;210742,997685;234278,979974;263044,931566;264025,932156;264515,931271;278734,827665;260428,839472;232970,891423;239252,895961;239456,895164;234278,891423;261736,839472;277946,829017;379416,760366;377764,761560;370753,785899;366340,798148;246046,996505;229047,1044913;213356,1094502;179360,1198403;157132,1269244;146672,1322376;141442,1349531;137518,1376688;125751,1449891;121828,1494757;128366,1541985;131430,1516251;130981,1507744;136212,1458155;147979,1384952;157312,1374839;170865,1292937;170208,1278690;183125,1245250;190811,1217175;188513,1222017;180668,1219655;161054,1270426;162363,1298762;153209,1353074;151902,1362520;138827,1376688;142749,1349531;147979,1322376;158439,1269244;180668,1198403;214664,1094502;230355,1044913;247352,996505;367647,798148;379416,760366;402953,642297;402951,642297;409488,647020;409488,647018;638563,474199;638312,474379;637548,475159;626870,485264;624169,488811;622405,490610;614774,500614;535015,585624;512785,609238;490558,634031;392267,732130;491865,632851;514092,608056;536321,584442;616081,499432;624169,488811;637548,475159;671755,392782;660469,396332;652076,399146;650079,401434;635695,413241;599084,434494;574241,459289;550705,484083;535015,497071;534482,496469;519651,512568;494480,540757;453946,580901;460484,587984;460608,587885;455253,582081;495787,541937;536321,497071;552012,484084;575548,459289;600391,434495;637002,413243;651386,401436;667076,396123;672029,394734;2565637,179465;2632321,206621;2661087,227873;2597018,199536;2565637,179465;2348583,93274;2400885,103900;2474108,136959;2348583,93274;1561441,85452;1533982,88551;1475141,95636;1417609,107442;1392766,114527;1364000,121611;1301054,132777;1289469,136960;1209709,161754;1131257,190091;1076340,212525;1039728,225512;949507,263294;906358,288089;864517,312883;797831,357749;735069,402616;675001,449933;680152,455747;692900,447851;703752,440548;742914,409700;805676,364833;872361,319967;914202,295172;957352,270378;1047572,232596;1082877,216066;1137794,193632;1216247,165296;1296006,140502;1329511,134559;1345696,129565;1565990,86651;2029052,60067;2057000,62576;2094919,74383;2066153,70842;2006006,60215;2029052,60067;2181217,50769;2234826,54311;2300204,77924;2219136,64937;2181217,50769;1743843,50474;1592821,57853;1488217,70840;1438530,82647;1395380,96816;1335233,103900;1107719,183007;1025344,216066;1000500,224330;978273,234957;936431,255028;871054,285726;821367,321147;677537,422687;647479,446288;618073,470533;618696,471096;392491,710776;346726,767449;325805,801690;304885,833568;265658,899687;222989,960402;222510,962264;208126,997685;197666,1014215;195051,1016576;183447,1051407;180668,1072069;178053,1101586;159747,1149995;142749,1198403;124443,1269244;113983,1334183;107445,1399120;116598,1354254;117446,1350552;119213,1333002;129673,1268064;132949,1269051;133233,1267954;129674,1266883;147980,1196041;164978,1147632;183200,1099446;181976,1099224;184592,1069708;198974,1014215;209434,997685;209786,996822;223818,962264;266966,900868;306193,834749;327114,802871;348034,768630;393799,711957;620004,472277;680152,422688;823982,321148;873669,285728;939046,255030;980888,234957;1003117,224332;1027960,216066;1110336,183007;1337849,103901;1397996,96817;1441145,82649;1490832,70842;1595436,57853;1746458,50917;1867845,54594;1927553,0;1989007,3541;2051769,9446;2093611,18891;2121070,30698;2155066,24794;2206060,35421;2237441,43685;2236134,44866;2234826,53131;2181217,49589;2162912,44866;2144606,41324;2109301,34239;2073998,27155;2037387,22433;1996854,22433;1964164,22433;1913171,22433;1910775,21742;1888326,31878;1896172,43685;1974625,57853;1939713,58404;1940302,58445;1977240,57853;2008621,61396;2068768,72022;2097534,75564;2145914,85010;2195601,94455;2243980,105081;2292360,118069;2315895,123972;2339431,131056;2339735,131307;2356613,133935;2397514,147659;2403227,155476;2404809,155851;2441420,168838;2472801,180645;2504182,193634;2527718,205441;2543409,212525;2560406,220789;2617938,250307;2691161,292812;2729081,316426;2730179,317133;2749557,327764;3487459,1580947;3486907,1590828;3501841,1592754;3516224,1602200;3522762,1634078;3547605,1671860;3558066,1672719;3558066,1663596;3568696,1636934;3568526,1631718;3578986,1599838;3593370,1599838;3615597,1586851;3618212,1638802;3611675,1663596;3603830,1687210;3599907,1726173;3598600,1746244;3595985,1766317;3590410,1769673;3590755,1771038;3596096,1767823;3598600,1748606;3599907,1728534;3603830,1689571;3611675,1665957;3618212,1641163;3628673,1648247;3627366,1665957;3624751,1683668;3623443,1716728;3620827,1755690;3614290,1797015;3606445,1840700;3597292,1883205;3580294,1972937;3564604,1981203;3544990,2033153;3539759,2082742;3537144,2089826;3514917,2144138;3508378,2148861;3480920,2206714;3509687,2148861;3516224,2144138;3474382,2251581;3452154,2262208;3447545,2270534;3448232,2271652;3453463,2262206;3475690,2251581;3460000,2291724;3431234,2338952;3416851,2362566;3401161,2386180;3389392,2403890;3372395,2438130;3354089,2471190;3325323,2506610;3296557,2539670;3297755,2537441;3265174,2577452;3194567,2647114;3180666,2666426;3194567,2648294;3265174,2578632;3211565,2651835;3183943,2677959;3161769,2692678;3160570,2694341;3146707,2703971;3146188,2707328;3084733,2764002;3019355,2818313;3016332,2820294;2994512,2845469;2942210,2880889;2893328,2913995;2893152,2914187;2942210,2882071;2994512,2846650;2951363,2885612;2916223,2906275;2891914,2915545;2891215,2916312;2865064,2931660;2855211,2935784;2830416,2953946;2806225,2969442;2769614,2990695;2757847,2991876;2744767,2997125;2742734,2998520;2759154,2993056;2770922,2991876;2723851,3023754;2693776,3037924;2663703,3050911;2642461,3053788;2638859,3055633;2539486,3094596;2534419,3095636;2504182,3113487;2521180,3118209;2458418,3143005;2463648,3126475;2442727,3133559;2423114,3139462;2382580,3151269;2377164,3145399;2357736,3148907;2334200,3153630;2285821,3164257;2284226,3164926;2330278,3154810;2353814,3150087;2373426,3146546;2381272,3152449;2421806,3140642;2441419,3134739;2462340,3127655;2457109,3144185;2402192,3167798;2399500,3167118;2361659,3180785;2330278,3189051;2283206,3199677;2263757,3198201;2223077,3205349;2221751,3207942;2113225,3226833;2088381,3220929;2067460,3220929;2030849,3231556;1998161,3233917;1965471,3235097;1961920,3233724;1932130,3238493;1896172,3232736;1897480,3231556;1904017,3223290;1873944,3219749;1888326,3212665;1931476,3211484;1973318,3210303;2033464,3211484;2075305,3207942;2153758,3192592;2206060,3181967;2245286,3180785;2248016,3179641;2209983,3180787;2157681,3191412;2079229,3206762;2037387,3210303;1977240,3209123;1935398,3210303;1892248,3211485;1893557,3206762;1902709,3194955;2305434,3134739;2578712,3041465;2650627,3007224;2691161,2988333;2733003,2968262;2811456,2925757;2874218,2882071;2991897,2799422;3024585,2775808;3055967,2751015;3103038,2712051;3122652,2682534;3150825,2659214;3151052,2657749;3123960,2680173;3104346,2709690;3057275,2748653;3025894,2773447;2993206,2797061;2875526,2879709;2812764,2923396;2734311,2965901;2692469,2985972;2651935,3004863;2580020,3039104;2306742,3132378;1904017,3192594;1873944,3192594;1870021,3183148;1838640,3181967;1809874,3192594;1726190,3193774;1664736,3191412;1634662,3189051;1604589,3184328;1622705,3166880;1618971,3167798;1551476,3156512;1548364,3157173;1418917,3135920;1367922,3126475;1323466,3119391;1269857,3096957;1203171,3074524;1133872,3049729;1145639,3041465;1194019,3049729;1214940,3066259;1286854,3085150;1429378,3118209;1464681,3124113;1502600,3130016;1544442,3138282;1590551,3147285;1594127,3146546;1637277,3152450;1638584,3150089;1701346,3152450;1711807,3153630;1808565,3153630;1879173,3155992;1962856,3150089;1973316,3150089;1977240,3159534;2059615,3150089;2114532,3138282;2145913,3133559;2165527,3131198;2208675,3121752;2243980,3114668;2279283,3106402;2344040,3096283;2352507,3093415;2284514,3104041;2249210,3112307;2213907,3119391;2170757,3128836;2151144,3131198;2119763,3135920;2034772,3143005;1977240,3147727;1966779,3147727;1883096,3153630;1812489,3151269;1715730,3151269;1705270,3150089;1664736,3134739;1642507,3147727;1642451,3147829;1660813,3137100;1701348,3152449;1638585,3150087;1639080,3149799;1598051,3144185;1549672,3134739;1507831,3126475;1469911,3120571;1434608,3114668;1292084,3081609;1220170,3062717;1199249,3046188;1150869,3037922;1078955,3004863;1058034,3006044;983503,2971803;970427,2950551;973043,2949371;1018807,2971803;1064571,2994237;1077646,2987153;1024038,2955274;979581,2937564;918126,2905685;865824,2874987;783449,2843109;752068,2819495;758605,2817133;789986,2825398;724608,2764002;687997,2736846;654001,2709690;610852,2677812;548090,2615234;543784,2603081;531091,2591620;487943,2549115;482713,2527863;465714,2506610;463689,2503743;443485,2491261;404258,2440492;382031,2393264;379416,2393264;349343,2341313;320577,2289363;290502,2229148;263044,2167752;290502,2209076;317961,2261026;327114,2289363;330897,2294372;326241,2272512;314099,2252613;294334,2212481;270888,2177197;242122,2106355;217477,2033735;209385,2012565;174138,1885524;158550,1793298;158439,1795833;159747,1814724;166284,1858411;174130,1903277;161054,1864314;151902,1814724;141442,1814724;134903,1769858;125751,1741521;117906,1714366;95677,1693114;89140,1693114;82601,1663596;79986,1625814;85216,1572683;87832,1553792;92285,1540835;90120,1511287;93062,1467601;98292,1458746;98292,1453432;87832,1471143;78679,1459336;61681,1438084;58575,1421259;57759,1422734;52528,1469962;48605,1517190;44683,1553792;44683,1629355;45990,1668318;48605,1707281;36838,1743883;34223,1743883;26377,1673041;26377,1599838;32915,1543165;44678,1553786;34223,1541985;31608,1499480;34223,1434541;35530,1416832;39453,1387314;55144,1334183;62961,1298887;60374,1290497;51220,1337724;35530,1390856;31608,1420373;30299,1438084;27684,1503021;30299,1545526;23762,1602200;23762,1675403;31608,1746244;34223,1746244;51220,1813544;60374,1869036;79986,1925710;110877,2047579;113573,2070935;119214,2070935;147980,2133511;158441,2165391;138827,2138234;117906,2095729;116599,2107536;105223,2075694;96985,2076838;87832,2049683;56450,1984744;36838,1926891;35530,1878482;26377,1821809;19839,1765135;5457,1723812;14609,1504203;23762,1447530;15917,1416832;31608,1331822;35530,1311749;45990,1243269;73449,1193680;66911,1260980;73446,1249445;77371,1221869;78679,1191319;90447,1152355;108752,1093320;130981,1033106;132646,1031414;142750,983517;157132,949276;174131,920939;208127,861905;235585,808774;274812,740294;303578,710776;327114,669452;346728,643477;367648,634031;372878,626947;393799,589165;434333,546660;435436,564426;432479,571893;474866,532492;495787,507698;523246,484084;525613,486458;524554,485264;558550,454566;592547,426230;629158,390809;680152,356568;735069,319967;767904,299282;789986,281004;829212,259751;871054,239680;876593,237108;890831,224479;914204,208982;939864,197175;958018,193402;961274,191271;1316927,61395;1330123,58804;1366614,47226;1391785,42651;1404910,42551;1409764,41324;1707885,5903;1792548,5608;1883096,7083;1884782,8225;1928861,3541;1969394,9444;2009929,16528;2030842,20821;2008621,15348;1968086,8264;1927553,2361;192755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orma libre: Forma 18" o:spid="_x0000_s2052" alt="&quot;&quot;" style="position:absolute;left:2893;top:4398;width:32269;height:28772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<v:stroke joinstyle="miter"/>
            <v:formulas/>
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o:lock v:ext="edit" aspectratio="t"/>
          </v:shape>
          <v:rect id="Rectángulo 2" o:spid="_x0000_s2053" alt="&quot;&quot;" style="position:absolute;left:23959;top:12153;width:56147;height:4572;flip:y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" fillcolor="#2c567a [3204]" stroked="f" strokeweight="2pt"/>
          <v:shape id="Forma libre: Forma 10" o:spid="_x0000_s2054" alt="&quot;&quot;" style="position:absolute;left:56947;top:106024;width:22221;height:21921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<v:fill opacity="13107f" color2="#0072c7 [3205]" o:opacity2=".25" focusposition="1" focussize="" focus="100%" type="gradientRadial"/>
            <v:stroke joinstyle="miter"/>
            <v:formulas/>
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orma libre: Forma 10" o:spid="_x0000_s2055" alt="&quot;&quot;" style="position:absolute;left:59378;top:109149;width:16973;height:16751;rotation:180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<v:fill opacity="22873f"/>
            <v:stroke joinstyle="round"/>
            <v:formulas/>
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orma libre: Forma 10" o:spid="_x0000_s2056" alt="&quot;&quot;" style="position:absolute;left:35881;top:14815;width:6547;height:6464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<v:fill opacity="13107f"/>
            <v:stroke joinstyle="miter"/>
            <v:formulas/>
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orma libre: Forma 10" o:spid="_x0000_s2057" alt="&quot;&quot;" style="position:absolute;left:66785;top:104519;width:3429;height:3385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<v:fill opacity="15677f"/>
            <v:stroke joinstyle="miter"/>
            <v:formulas/>
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orma libre: Forma 10" o:spid="_x0000_s2058" alt="&quot;&quot;" style="position:absolute;left:36344;top:21876;width:3035;height:2991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<v:fill opacity="23644f"/>
            <v:stroke joinstyle="miter"/>
            <v:formulas/>
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orma libre: Forma 10" o:spid="_x0000_s2059" alt="&quot;&quot;" style="position:absolute;left:70142;top:107528;width:6877;height:6788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<v:fill opacity="23644f"/>
            <v:stroke joinstyle="miter"/>
            <v:formulas/>
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60" type="#_x0000_t202" style="position:absolute;margin-left:201.75pt;margin-top:13.1pt;width:331.8pt;height:54.7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" stroked="f">
          <v:textbox>
            <w:txbxContent>
              <w:p w:rsidR="00E71F97" w:rsidRDefault="00F1250A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2C567A" w:themeColor="accent1"/>
                  </w:rPr>
                </w:pPr>
                <w:r>
                  <w:rPr>
                    <w:rFonts w:ascii="Arial" w:hAnsi="Arial" w:cs="Arial"/>
                    <w:color w:val="2C567A" w:themeColor="accent1"/>
                    <w:lang w:val="mk-MK"/>
                  </w:rPr>
                  <w:t>Колективно преговарање</w:t>
                </w:r>
                <w:r w:rsidR="00F967B9">
                  <w:rPr>
                    <w:rFonts w:ascii="Arial" w:hAnsi="Arial" w:cs="Arial"/>
                    <w:color w:val="2C567A" w:themeColor="accent1"/>
                  </w:rPr>
                  <w:t xml:space="preserve"> </w:t>
                </w:r>
                <w:r>
                  <w:rPr>
                    <w:rFonts w:ascii="Arial" w:hAnsi="Arial" w:cs="Arial"/>
                    <w:color w:val="2C567A" w:themeColor="accent1"/>
                    <w:lang w:val="mk-MK"/>
                  </w:rPr>
                  <w:t>и еколошка одговорност</w:t>
                </w:r>
                <w:r w:rsidR="00F967B9">
                  <w:rPr>
                    <w:rFonts w:ascii="Arial" w:hAnsi="Arial" w:cs="Arial"/>
                    <w:color w:val="2C567A" w:themeColor="accent1"/>
                  </w:rPr>
                  <w:t xml:space="preserve"> – </w:t>
                </w:r>
                <w:r>
                  <w:rPr>
                    <w:rFonts w:ascii="Arial" w:hAnsi="Arial" w:cs="Arial"/>
                    <w:color w:val="2C567A" w:themeColor="accent1"/>
                    <w:lang w:val="mk-MK"/>
                  </w:rPr>
                  <w:t>предизвици и перспективи</w:t>
                </w:r>
                <w:r w:rsidR="00F967B9">
                  <w:rPr>
                    <w:rFonts w:ascii="Arial" w:hAnsi="Arial" w:cs="Arial"/>
                    <w:color w:val="2C567A" w:themeColor="accent1"/>
                  </w:rPr>
                  <w:t xml:space="preserve"> </w:t>
                </w:r>
                <w:r>
                  <w:rPr>
                    <w:rFonts w:ascii="Arial" w:hAnsi="Arial" w:cs="Arial"/>
                    <w:color w:val="2C567A" w:themeColor="accent1"/>
                    <w:lang w:val="mk-MK"/>
                  </w:rPr>
                  <w:t>за секторот за транспорт</w:t>
                </w:r>
                <w:r>
                  <w:rPr>
                    <w:rFonts w:ascii="Arial" w:hAnsi="Arial" w:cs="Arial"/>
                    <w:color w:val="2C567A" w:themeColor="accent1"/>
                  </w:rPr>
                  <w:t xml:space="preserve"> </w:t>
                </w:r>
                <w:r>
                  <w:rPr>
                    <w:rFonts w:ascii="Arial" w:hAnsi="Arial" w:cs="Arial"/>
                    <w:color w:val="2C567A" w:themeColor="accent1"/>
                    <w:lang w:val="mk-MK"/>
                  </w:rPr>
                  <w:t>и</w:t>
                </w:r>
                <w:r w:rsidR="00F967B9">
                  <w:rPr>
                    <w:rFonts w:ascii="Arial" w:hAnsi="Arial" w:cs="Arial"/>
                    <w:color w:val="2C567A" w:themeColor="accent1"/>
                  </w:rPr>
                  <w:t xml:space="preserve"> </w:t>
                </w:r>
                <w:r>
                  <w:rPr>
                    <w:rFonts w:ascii="Arial" w:hAnsi="Arial" w:cs="Arial"/>
                    <w:color w:val="2C567A" w:themeColor="accent1"/>
                    <w:lang w:val="mk-MK"/>
                  </w:rPr>
                  <w:t>јавниот сектор</w:t>
                </w:r>
                <w:r w:rsidR="00F967B9">
                  <w:rPr>
                    <w:rFonts w:ascii="Arial" w:hAnsi="Arial" w:cs="Arial"/>
                    <w:color w:val="2C567A" w:themeColor="accent1"/>
                  </w:rPr>
                  <w:t xml:space="preserve"> – CERP</w:t>
                </w:r>
              </w:p>
              <w:p w:rsidR="00E71F97" w:rsidRDefault="00E71F97"/>
            </w:txbxContent>
          </v:textbox>
          <w10:wrap type="square"/>
        </v:shape>
      </w:pict>
    </w:r>
    <w:r w:rsidR="00F967B9">
      <w:rPr>
        <w:noProof/>
        <w:lang w:bidi="dz-BT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-281940</wp:posOffset>
          </wp:positionV>
          <wp:extent cx="2030730" cy="2030730"/>
          <wp:effectExtent l="0" t="0" r="0" b="0"/>
          <wp:wrapNone/>
          <wp:docPr id="48151680" name="Imagen 48151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ERP logo 2 (1).pn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730" cy="203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71F97" w:rsidRDefault="00F967B9">
    <w:pPr>
      <w:pStyle w:val="NormalWeb"/>
      <w:spacing w:before="0" w:after="0"/>
      <w:ind w:left="0"/>
    </w:pPr>
    <w:r>
      <w:rPr>
        <w:noProof/>
        <w:lang w:bidi="dz-B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1143000</wp:posOffset>
          </wp:positionH>
          <wp:positionV relativeFrom="topMargin">
            <wp:posOffset>3228975</wp:posOffset>
          </wp:positionV>
          <wp:extent cx="5238750" cy="5238750"/>
          <wp:effectExtent l="0" t="0" r="0" b="0"/>
          <wp:wrapNone/>
          <wp:docPr id="1985095082" name="Imagen 19850950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ERP logo 2 (1).pn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9567" cy="52395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8830867"/>
    <w:multiLevelType w:val="hybridMultilevel"/>
    <w:tmpl w:val="FF809D92"/>
    <w:lvl w:ilvl="0" w:tplc="7E82B37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1BF60230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43B853F4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247873CA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6C00D188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EB44570E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3CF6FFC0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0F56AAA0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560EE61E" w:tentative="1">
      <w:start w:val="1"/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06C7D61"/>
    <w:multiLevelType w:val="hybridMultilevel"/>
    <w:tmpl w:val="1D7C7530"/>
    <w:lvl w:ilvl="0" w:tplc="05560D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AA40D62"/>
    <w:multiLevelType w:val="hybridMultilevel"/>
    <w:tmpl w:val="2AB00FE0"/>
    <w:lvl w:ilvl="0" w:tplc="DDEC6B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4136DE7"/>
    <w:multiLevelType w:val="hybridMultilevel"/>
    <w:tmpl w:val="10525DD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856772"/>
    <w:multiLevelType w:val="multilevel"/>
    <w:tmpl w:val="8E446CA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  <w:lang w:val="pl-PL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4415198C"/>
    <w:multiLevelType w:val="hybridMultilevel"/>
    <w:tmpl w:val="77C8AF30"/>
    <w:lvl w:ilvl="0" w:tplc="35F0C3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6E73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922D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2609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FC00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4ED6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5AB4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6886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5446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8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5B9D647E"/>
    <w:multiLevelType w:val="hybridMultilevel"/>
    <w:tmpl w:val="F550B164"/>
    <w:lvl w:ilvl="0" w:tplc="7E82B3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887D5D"/>
    <w:multiLevelType w:val="hybridMultilevel"/>
    <w:tmpl w:val="33A47F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ícul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2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5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42"/>
  </w:num>
  <w:num w:numId="2">
    <w:abstractNumId w:val="21"/>
  </w:num>
  <w:num w:numId="3">
    <w:abstractNumId w:val="23"/>
  </w:num>
  <w:num w:numId="4">
    <w:abstractNumId w:val="12"/>
  </w:num>
  <w:num w:numId="5">
    <w:abstractNumId w:val="4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20"/>
  </w:num>
  <w:num w:numId="18">
    <w:abstractNumId w:val="17"/>
  </w:num>
  <w:num w:numId="19">
    <w:abstractNumId w:val="16"/>
  </w:num>
  <w:num w:numId="20">
    <w:abstractNumId w:val="15"/>
  </w:num>
  <w:num w:numId="21">
    <w:abstractNumId w:val="25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7"/>
  </w:num>
  <w:num w:numId="26">
    <w:abstractNumId w:val="11"/>
  </w:num>
  <w:num w:numId="27">
    <w:abstractNumId w:val="27"/>
  </w:num>
  <w:num w:numId="28">
    <w:abstractNumId w:val="11"/>
  </w:num>
  <w:num w:numId="29">
    <w:abstractNumId w:val="36"/>
  </w:num>
  <w:num w:numId="30">
    <w:abstractNumId w:val="28"/>
  </w:num>
  <w:num w:numId="31">
    <w:abstractNumId w:val="45"/>
  </w:num>
  <w:num w:numId="32">
    <w:abstractNumId w:val="38"/>
  </w:num>
  <w:num w:numId="33">
    <w:abstractNumId w:val="18"/>
  </w:num>
  <w:num w:numId="34">
    <w:abstractNumId w:val="30"/>
  </w:num>
  <w:num w:numId="35">
    <w:abstractNumId w:val="10"/>
  </w:num>
  <w:num w:numId="36">
    <w:abstractNumId w:val="31"/>
  </w:num>
  <w:num w:numId="37">
    <w:abstractNumId w:val="35"/>
  </w:num>
  <w:num w:numId="38">
    <w:abstractNumId w:val="29"/>
  </w:num>
  <w:num w:numId="39">
    <w:abstractNumId w:val="44"/>
  </w:num>
  <w:num w:numId="40">
    <w:abstractNumId w:val="32"/>
  </w:num>
  <w:num w:numId="41">
    <w:abstractNumId w:val="24"/>
  </w:num>
  <w:num w:numId="42">
    <w:abstractNumId w:val="34"/>
  </w:num>
  <w:num w:numId="43">
    <w:abstractNumId w:val="41"/>
  </w:num>
  <w:num w:numId="44">
    <w:abstractNumId w:val="40"/>
  </w:num>
  <w:num w:numId="45">
    <w:abstractNumId w:val="14"/>
  </w:num>
  <w:num w:numId="46">
    <w:abstractNumId w:val="39"/>
  </w:num>
  <w:num w:numId="47">
    <w:abstractNumId w:val="33"/>
  </w:num>
  <w:num w:numId="48">
    <w:abstractNumId w:val="26"/>
  </w:num>
  <w:num w:numId="49">
    <w:abstractNumId w:val="19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3991"/>
    <w:rsid w:val="0000418E"/>
    <w:rsid w:val="00013729"/>
    <w:rsid w:val="00015440"/>
    <w:rsid w:val="00016839"/>
    <w:rsid w:val="00025019"/>
    <w:rsid w:val="00042360"/>
    <w:rsid w:val="00042FB3"/>
    <w:rsid w:val="00055973"/>
    <w:rsid w:val="00057671"/>
    <w:rsid w:val="00066754"/>
    <w:rsid w:val="0007751F"/>
    <w:rsid w:val="00084752"/>
    <w:rsid w:val="00085934"/>
    <w:rsid w:val="00086540"/>
    <w:rsid w:val="000A2384"/>
    <w:rsid w:val="000A324B"/>
    <w:rsid w:val="000D445D"/>
    <w:rsid w:val="000D479D"/>
    <w:rsid w:val="000E75BF"/>
    <w:rsid w:val="000F4987"/>
    <w:rsid w:val="000F4DEC"/>
    <w:rsid w:val="000F65EC"/>
    <w:rsid w:val="00103670"/>
    <w:rsid w:val="0011573E"/>
    <w:rsid w:val="001223FF"/>
    <w:rsid w:val="0012634B"/>
    <w:rsid w:val="001269DE"/>
    <w:rsid w:val="00140DAE"/>
    <w:rsid w:val="0015180F"/>
    <w:rsid w:val="00156DEB"/>
    <w:rsid w:val="0016088B"/>
    <w:rsid w:val="00170001"/>
    <w:rsid w:val="001746FC"/>
    <w:rsid w:val="00184D56"/>
    <w:rsid w:val="00193653"/>
    <w:rsid w:val="001B5FCB"/>
    <w:rsid w:val="001C329C"/>
    <w:rsid w:val="001D15D7"/>
    <w:rsid w:val="001E286F"/>
    <w:rsid w:val="001E7D29"/>
    <w:rsid w:val="001F6A60"/>
    <w:rsid w:val="00227312"/>
    <w:rsid w:val="002404F5"/>
    <w:rsid w:val="00270D66"/>
    <w:rsid w:val="00275260"/>
    <w:rsid w:val="00276FA1"/>
    <w:rsid w:val="00285B87"/>
    <w:rsid w:val="00291B4A"/>
    <w:rsid w:val="002B6CD7"/>
    <w:rsid w:val="002C3D7E"/>
    <w:rsid w:val="002D1792"/>
    <w:rsid w:val="002E4F42"/>
    <w:rsid w:val="00311650"/>
    <w:rsid w:val="0032131A"/>
    <w:rsid w:val="003233CE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C2CDB"/>
    <w:rsid w:val="003E5EB5"/>
    <w:rsid w:val="00406374"/>
    <w:rsid w:val="00410612"/>
    <w:rsid w:val="00411F8B"/>
    <w:rsid w:val="004203B0"/>
    <w:rsid w:val="004230D9"/>
    <w:rsid w:val="00431967"/>
    <w:rsid w:val="00450670"/>
    <w:rsid w:val="004562D4"/>
    <w:rsid w:val="004642E1"/>
    <w:rsid w:val="004724BD"/>
    <w:rsid w:val="00477352"/>
    <w:rsid w:val="0048124E"/>
    <w:rsid w:val="0048186F"/>
    <w:rsid w:val="00491C23"/>
    <w:rsid w:val="004B0524"/>
    <w:rsid w:val="004B5C09"/>
    <w:rsid w:val="004E227E"/>
    <w:rsid w:val="00500DD1"/>
    <w:rsid w:val="005176A2"/>
    <w:rsid w:val="00521AE3"/>
    <w:rsid w:val="00535B54"/>
    <w:rsid w:val="00554276"/>
    <w:rsid w:val="00564D17"/>
    <w:rsid w:val="00567050"/>
    <w:rsid w:val="00570173"/>
    <w:rsid w:val="00574DD1"/>
    <w:rsid w:val="005D3902"/>
    <w:rsid w:val="005D797B"/>
    <w:rsid w:val="005E0ED9"/>
    <w:rsid w:val="005F2FFE"/>
    <w:rsid w:val="00616B41"/>
    <w:rsid w:val="00620AE8"/>
    <w:rsid w:val="00624DB1"/>
    <w:rsid w:val="00625556"/>
    <w:rsid w:val="0064628C"/>
    <w:rsid w:val="0065214E"/>
    <w:rsid w:val="00655EE2"/>
    <w:rsid w:val="00660411"/>
    <w:rsid w:val="006771EF"/>
    <w:rsid w:val="00680296"/>
    <w:rsid w:val="006853BC"/>
    <w:rsid w:val="00686E45"/>
    <w:rsid w:val="00687389"/>
    <w:rsid w:val="006928C1"/>
    <w:rsid w:val="006966F9"/>
    <w:rsid w:val="006B2293"/>
    <w:rsid w:val="006B74AA"/>
    <w:rsid w:val="006D5463"/>
    <w:rsid w:val="006E0087"/>
    <w:rsid w:val="006E015E"/>
    <w:rsid w:val="006F03D4"/>
    <w:rsid w:val="00700B1F"/>
    <w:rsid w:val="007257E9"/>
    <w:rsid w:val="00727B03"/>
    <w:rsid w:val="00740105"/>
    <w:rsid w:val="00744B1E"/>
    <w:rsid w:val="00756D9C"/>
    <w:rsid w:val="007619BD"/>
    <w:rsid w:val="00767AC2"/>
    <w:rsid w:val="00771C24"/>
    <w:rsid w:val="00781863"/>
    <w:rsid w:val="00792701"/>
    <w:rsid w:val="007B2549"/>
    <w:rsid w:val="007D5836"/>
    <w:rsid w:val="007F1E7F"/>
    <w:rsid w:val="007F34A4"/>
    <w:rsid w:val="007F7644"/>
    <w:rsid w:val="0081077D"/>
    <w:rsid w:val="00812880"/>
    <w:rsid w:val="00815563"/>
    <w:rsid w:val="008240DA"/>
    <w:rsid w:val="00825B23"/>
    <w:rsid w:val="00832C92"/>
    <w:rsid w:val="008429E5"/>
    <w:rsid w:val="008470D3"/>
    <w:rsid w:val="00862C18"/>
    <w:rsid w:val="00863BD4"/>
    <w:rsid w:val="00863E6E"/>
    <w:rsid w:val="00867EA4"/>
    <w:rsid w:val="00880C14"/>
    <w:rsid w:val="00897D88"/>
    <w:rsid w:val="008A0319"/>
    <w:rsid w:val="008A212F"/>
    <w:rsid w:val="008D43E9"/>
    <w:rsid w:val="008E3C0E"/>
    <w:rsid w:val="008E421A"/>
    <w:rsid w:val="008E476B"/>
    <w:rsid w:val="008F0F63"/>
    <w:rsid w:val="00922A60"/>
    <w:rsid w:val="00927C63"/>
    <w:rsid w:val="00932F50"/>
    <w:rsid w:val="00941D03"/>
    <w:rsid w:val="0094637B"/>
    <w:rsid w:val="00955A78"/>
    <w:rsid w:val="009921B8"/>
    <w:rsid w:val="0099515C"/>
    <w:rsid w:val="009A6621"/>
    <w:rsid w:val="009C153B"/>
    <w:rsid w:val="009C557C"/>
    <w:rsid w:val="009D4984"/>
    <w:rsid w:val="009D6901"/>
    <w:rsid w:val="009E52CE"/>
    <w:rsid w:val="009E7CC0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53991"/>
    <w:rsid w:val="00A60E11"/>
    <w:rsid w:val="00A637D7"/>
    <w:rsid w:val="00A63D35"/>
    <w:rsid w:val="00A64DE4"/>
    <w:rsid w:val="00A72927"/>
    <w:rsid w:val="00A772AC"/>
    <w:rsid w:val="00A9231C"/>
    <w:rsid w:val="00AA2532"/>
    <w:rsid w:val="00AA702D"/>
    <w:rsid w:val="00AC7FB8"/>
    <w:rsid w:val="00AE1F88"/>
    <w:rsid w:val="00AE20AD"/>
    <w:rsid w:val="00AE361F"/>
    <w:rsid w:val="00AE5370"/>
    <w:rsid w:val="00AF1A52"/>
    <w:rsid w:val="00B03CED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3652D"/>
    <w:rsid w:val="00C40171"/>
    <w:rsid w:val="00C42793"/>
    <w:rsid w:val="00C47362"/>
    <w:rsid w:val="00C52032"/>
    <w:rsid w:val="00C601ED"/>
    <w:rsid w:val="00C67643"/>
    <w:rsid w:val="00C7624A"/>
    <w:rsid w:val="00C8234D"/>
    <w:rsid w:val="00CD4CE6"/>
    <w:rsid w:val="00CE5A5C"/>
    <w:rsid w:val="00CE79FD"/>
    <w:rsid w:val="00D25F3A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2186A"/>
    <w:rsid w:val="00E557A0"/>
    <w:rsid w:val="00E6354B"/>
    <w:rsid w:val="00E70676"/>
    <w:rsid w:val="00E71F97"/>
    <w:rsid w:val="00E841A7"/>
    <w:rsid w:val="00E90255"/>
    <w:rsid w:val="00ED65C8"/>
    <w:rsid w:val="00EF6435"/>
    <w:rsid w:val="00F00E5B"/>
    <w:rsid w:val="00F0689D"/>
    <w:rsid w:val="00F10F6B"/>
    <w:rsid w:val="00F1250A"/>
    <w:rsid w:val="00F23697"/>
    <w:rsid w:val="00F36BB7"/>
    <w:rsid w:val="00F87EAA"/>
    <w:rsid w:val="00F92B25"/>
    <w:rsid w:val="00F967B9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  <w15:docId w15:val="{750D999A-B0F0-4702-8A57-751C9A764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kern w:val="32"/>
      <w:sz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color w:val="272727" w:themeColor="text1" w:themeTint="D8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Tabladeactasdelareunin">
    <w:name w:val="Tabla de actas de la reunión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color w:val="272727" w:themeColor="text1" w:themeTint="D8"/>
      <w:sz w:val="22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kern w:val="28"/>
      <w:sz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z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caps w:val="0"/>
      <w:smallCaps/>
      <w:color w:val="21405B" w:themeColor="accent1" w:themeShade="BF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i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color w:val="44546A" w:themeColor="text2"/>
      <w:sz w:val="22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</w:rPr>
  </w:style>
  <w:style w:type="character" w:customStyle="1" w:styleId="Mencin">
    <w:name w:val="Menció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Hipervnculointeligente1">
    <w:name w:val="Hipervínculo inteligente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Mencinnoresuelta">
    <w:name w:val="Mención no resuelta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customStyle="1" w:styleId="Tabladecuadrcula1clara1">
    <w:name w:val="Tabla de cuadrícula 1 clara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o-nfasis21">
    <w:name w:val="Tabla de cuadrícula 1 Claro - Énfasis 2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31">
    <w:name w:val="Tabla de cuadrícula 1 clara - Énfasis 3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2-nfasis11">
    <w:name w:val="Tabla de cuadrícula 2 - Énfasis 1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cuadrcula2-nfasis21">
    <w:name w:val="Tabla de cuadrícula 2 - Énfasis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cuadrcula2-nfasis31">
    <w:name w:val="Tabla de cuadrícula 2 - Énfasis 3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cuadrcula2-nfasis41">
    <w:name w:val="Tabla de cuadrícula 2 - Énfasis 4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cuadrcula2-nfasis51">
    <w:name w:val="Tabla de cuadrícula 2 - Énfasis 5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cuadrcula2-nfasis61">
    <w:name w:val="Tabla de cuadrícula 2 - Énfasis 6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31">
    <w:name w:val="Tabla de cuadrícula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3-nfasis11">
    <w:name w:val="Tabla de cuadrícula 3 - Énfasis 1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decuadrcula3-nfasis21">
    <w:name w:val="Tabla de cuadrícula 3 - Énfasis 2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decuadrcula3-nfasis31">
    <w:name w:val="Tabla de cuadrícula 3 - Énfasis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decuadrcula3-nfasis41">
    <w:name w:val="Tabla de cuadrícula 3 - Énfasis 4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decuadrcula3-nfasis51">
    <w:name w:val="Tabla de cuadrícula 3 - Énfasis 5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decuadrcula3-nfasis61">
    <w:name w:val="Tabla de cuadrícula 3 - Énfasis 6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Tabladecuadrcula41">
    <w:name w:val="Tabla de cuadrícula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4-nfasis11">
    <w:name w:val="Tabla de cuadrícula 4 - Énfasis 1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cuadrcula4-nfasis21">
    <w:name w:val="Tabla de cuadrícula 4 - Énfasis 2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cuadrcula4-nfasis31">
    <w:name w:val="Tabla de cuadrícula 4 - Énfasis 3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cuadrcula4-nfasis41">
    <w:name w:val="Tabla de cuadrícula 4 - Énfasis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cuadrcula4-nfasis51">
    <w:name w:val="Tabla de cuadrícula 4 - Énfasis 5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cuadrcula4-nfasis61">
    <w:name w:val="Tabla de cuadrícula 4 - Énfasis 6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5oscura1">
    <w:name w:val="Tabla de cuadrícula 5 oscura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decuadrcula5oscura-nfasis11">
    <w:name w:val="Tabla de cuadrícula 5 oscura - Énfasis 1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ladecuadrcula5oscura-nfasis21">
    <w:name w:val="Tabla de cuadrícula 5 oscura - Énfasis 2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ladecuadrcula5oscura-nfasis31">
    <w:name w:val="Tabla de cuadrícula 5 oscura - Énfasis 3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ladecuadrcula5oscura-nfasis41">
    <w:name w:val="Tabla de cuadrícula 5 oscura - Énfasis 4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ladecuadrcula5oscura-nfasis51">
    <w:name w:val="Tabla de cuadrícula 5 oscura - Énfasis 5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ladecuadrcula5oscura-nfasis61">
    <w:name w:val="Tabla de cuadrícula 5 oscura - Énfasis 6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ladecuadrcula6concolores1">
    <w:name w:val="Tabla de cuadrícula 6 con colores1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6concolores-nfasis11">
    <w:name w:val="Tabla de cuadrícula 6 con colores - Énfasis 1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cuadrcula6concolores-nfasis21">
    <w:name w:val="Tabla de cuadrícula 6 con colores - Énfasis 21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cuadrcula6concolores-nfasis31">
    <w:name w:val="Tabla de cuadrícula 6 con colores - Énfasis 31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cuadrcula6concolores-nfasis41">
    <w:name w:val="Tabla de cuadrícula 6 con colores - Énfasis 41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cuadrcula6concolores-nfasis51">
    <w:name w:val="Tabla de cuadrícula 6 con colores - Énfasis 51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cuadrcula6concolores-nfasis61">
    <w:name w:val="Tabla de cuadrícula 6 con colores - Énfasis 61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7concolores1">
    <w:name w:val="Tabla de cuadrícula 7 con colores1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7concolores-nfasis11">
    <w:name w:val="Tabla de cuadrícula 7 con colores - Énfasis 1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decuadrcula7concolores-nfasis21">
    <w:name w:val="Tabla de cuadrícula 7 con colores - Énfasis 21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decuadrcula7concolores-nfasis31">
    <w:name w:val="Tabla de cuadrícula 7 con colores - Énfasis 31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decuadrcula7concolores-nfasis41">
    <w:name w:val="Tabla de cuadrícula 7 con colores - Énfasis 41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decuadrcula7concolores-nfasis51">
    <w:name w:val="Tabla de cuadrícula 7 con colores - Énfasis 51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decuadrcula7concolores-nfasis61">
    <w:name w:val="Tabla de cuadrícula 7 con colores - Énfasis 61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customStyle="1" w:styleId="Tabladelista1clara1">
    <w:name w:val="Tabla de lista 1 clara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1clara-nfasis21">
    <w:name w:val="Tabla de lista 1 clara - Énfasis 2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1clara-nfasis31">
    <w:name w:val="Tabla de lista 1 clara - Énfasis 3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1clara-nfasis41">
    <w:name w:val="Tabla de lista 1 clara - Énfasis 4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1clara-nfasis51">
    <w:name w:val="Tabla de lista 1 clara - Énfasis 5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1clara-nfasis61">
    <w:name w:val="Tabla de lista 1 clara - Énfasis 6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21">
    <w:name w:val="Tabla de lista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2-nfasis21">
    <w:name w:val="Tabla de lista 2 - Énfasis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2-nfasis31">
    <w:name w:val="Tabla de lista 2 - Énfasis 3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2-nfasis41">
    <w:name w:val="Tabla de lista 2 - Énfasis 4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2-nfasis51">
    <w:name w:val="Tabla de lista 2 - Énfasis 5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2-nfasis61">
    <w:name w:val="Tabla de lista 2 - Énfasis 6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31">
    <w:name w:val="Tabla de lista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Tabladelista41">
    <w:name w:val="Tabla de lista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4-nfasis21">
    <w:name w:val="Tabla de lista 4 - Énfasis 2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4-nfasis31">
    <w:name w:val="Tabla de lista 4 - Énfasis 3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4-nfasis41">
    <w:name w:val="Tabla de lista 4 - Énfasis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4-nfasis51">
    <w:name w:val="Tabla de lista 4 - Énfasis 5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4-nfasis61">
    <w:name w:val="Tabla de lista 4 - Énfasis 6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5oscura1">
    <w:name w:val="Tabla de lista 5 oscura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6concolores-nfasis21">
    <w:name w:val="Tabla de lista 6 con colores - Énfasis 21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6concolores-nfasis31">
    <w:name w:val="Tabla de lista 6 con colores - Énfasis 31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6concolores-nfasis41">
    <w:name w:val="Tabla de lista 6 con colores - Énfasis 41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6concolores-nfasis51">
    <w:name w:val="Tabla de lista 6 con colores - Énfasis 51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6concolores-nfasis61">
    <w:name w:val="Tabla de lista 6 con colores - Énfasis 61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7concolores1">
    <w:name w:val="Tabla de lista 7 con colores1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Tablanormal11">
    <w:name w:val="Tabla normal 1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adrculadetablaclara1">
    <w:name w:val="Cuadrícula de tabla clara1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sistentes">
    <w:name w:val="Asistent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  <w:style w:type="character" w:customStyle="1" w:styleId="gmail-notranslate">
    <w:name w:val="gmail-notranslate"/>
    <w:basedOn w:val="DefaultParagraphFont"/>
    <w:rsid w:val="00156DEB"/>
  </w:style>
  <w:style w:type="paragraph" w:customStyle="1" w:styleId="P68B1DB1-Normal1">
    <w:name w:val="P68B1DB1-Normal1"/>
    <w:basedOn w:val="Normal"/>
    <w:rsid w:val="00D25F3A"/>
    <w:rPr>
      <w:rFonts w:ascii="Arial Rounded MT Bold" w:hAnsi="Arial Rounded MT Bold" w:cs="Arial"/>
      <w:b/>
      <w:sz w:val="56"/>
    </w:rPr>
  </w:style>
  <w:style w:type="paragraph" w:customStyle="1" w:styleId="P68B1DB1-Normal2">
    <w:name w:val="P68B1DB1-Normal2"/>
    <w:basedOn w:val="Normal"/>
    <w:rsid w:val="00D25F3A"/>
    <w:rPr>
      <w:rFonts w:ascii="Arial" w:hAnsi="Arial" w:cs="Arial"/>
      <w:b/>
    </w:rPr>
  </w:style>
  <w:style w:type="paragraph" w:customStyle="1" w:styleId="P68B1DB1-Normal3">
    <w:name w:val="P68B1DB1-Normal3"/>
    <w:basedOn w:val="Normal"/>
    <w:rsid w:val="00D25F3A"/>
    <w:rPr>
      <w:rFonts w:ascii="Arial" w:hAnsi="Arial" w:cs="Arial"/>
    </w:rPr>
  </w:style>
  <w:style w:type="paragraph" w:customStyle="1" w:styleId="P68B1DB1-Prrafodelista4">
    <w:name w:val="P68B1DB1-Prrafodelista4"/>
    <w:basedOn w:val="ListParagraph"/>
    <w:rsid w:val="00D25F3A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6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39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08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7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Agenda%20con%20esferas%20azul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4DF37C-B18F-4E53-964D-0E67935F7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con esferas azules</Template>
  <TotalTime>10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 Lozano</dc:creator>
  <cp:lastModifiedBy>Pc</cp:lastModifiedBy>
  <cp:revision>6</cp:revision>
  <dcterms:created xsi:type="dcterms:W3CDTF">2025-01-27T23:27:00Z</dcterms:created>
  <dcterms:modified xsi:type="dcterms:W3CDTF">2025-02-21T15:51:00Z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